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156" w:beforeLines="50" w:after="312" w:afterLines="100" w:line="400" w:lineRule="exact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2"/>
          <w:szCs w:val="32"/>
        </w:rPr>
        <w:t>应聘岗位报名</w:t>
      </w:r>
      <w:r>
        <w:rPr>
          <w:rFonts w:ascii="宋体" w:hAnsi="宋体" w:cs="宋体"/>
          <w:b/>
          <w:bCs/>
          <w:kern w:val="0"/>
          <w:sz w:val="32"/>
          <w:szCs w:val="32"/>
        </w:rPr>
        <w:t>表</w:t>
      </w:r>
    </w:p>
    <w:p>
      <w:pPr>
        <w:wordWrap w:val="0"/>
        <w:jc w:val="right"/>
        <w:rPr>
          <w:rFonts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 xml:space="preserve">      </w:t>
      </w:r>
    </w:p>
    <w:tbl>
      <w:tblPr>
        <w:tblStyle w:val="7"/>
        <w:tblW w:w="9816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138"/>
        <w:gridCol w:w="851"/>
        <w:gridCol w:w="1499"/>
        <w:gridCol w:w="1205"/>
        <w:gridCol w:w="1276"/>
        <w:gridCol w:w="850"/>
        <w:gridCol w:w="2093"/>
        <w:gridCol w:w="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88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882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年级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50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QQ/微信</w:t>
            </w:r>
          </w:p>
        </w:tc>
        <w:tc>
          <w:tcPr>
            <w:tcW w:w="4241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370" w:type="dxa"/>
            <w:gridSpan w:val="4"/>
            <w:vAlign w:val="center"/>
          </w:tcPr>
          <w:p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担任班级干部，及参加学生会社团情况</w:t>
            </w:r>
          </w:p>
        </w:tc>
        <w:tc>
          <w:tcPr>
            <w:tcW w:w="5446" w:type="dxa"/>
            <w:gridSpan w:val="5"/>
            <w:vAlign w:val="center"/>
          </w:tcPr>
          <w:p>
            <w:pPr>
              <w:ind w:left="105" w:leftChars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否  □</w:t>
            </w:r>
          </w:p>
          <w:p>
            <w:pPr>
              <w:ind w:left="105" w:leftChars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是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_______ (组织名称)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  <w:jc w:val="center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个人基本情况、工作经历</w:t>
            </w:r>
          </w:p>
        </w:tc>
        <w:tc>
          <w:tcPr>
            <w:tcW w:w="7796" w:type="dxa"/>
            <w:gridSpan w:val="7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特殊技能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（外语、计算机、文艺特长等）</w:t>
            </w:r>
          </w:p>
        </w:tc>
        <w:tc>
          <w:tcPr>
            <w:tcW w:w="7796" w:type="dxa"/>
            <w:gridSpan w:val="7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797" w:hRule="atLeast"/>
          <w:jc w:val="center"/>
        </w:trPr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自我评价</w:t>
            </w:r>
          </w:p>
        </w:tc>
        <w:tc>
          <w:tcPr>
            <w:tcW w:w="7774" w:type="dxa"/>
            <w:gridSpan w:val="6"/>
            <w:vAlign w:val="center"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>
      <w:pPr>
        <w:spacing w:line="360" w:lineRule="auto"/>
        <w:jc w:val="left"/>
        <w:rPr>
          <w:rFonts w:ascii="瀹嬩綋" w:hAnsi="瀹嬩綋"/>
          <w:sz w:val="24"/>
        </w:rPr>
      </w:pPr>
    </w:p>
    <w:p>
      <w:pPr>
        <w:spacing w:line="360" w:lineRule="auto"/>
        <w:jc w:val="left"/>
        <w:rPr>
          <w:rFonts w:ascii="瀹嬩綋" w:hAnsi="瀹嬩綋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宋体"/>
    <w:panose1 w:val="00000000000000000000"/>
    <w:charset w:val="01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20"/>
      </w:rPr>
      <w:pict>
        <v:shape id="文本框1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 w:ascii="宋体" w:hAnsi="宋体" w:cs="宋体"/>
                    <w:b/>
                    <w:bCs/>
                    <w:sz w:val="18"/>
                  </w:rPr>
                  <w:fldChar w:fldCharType="begin"/>
                </w:r>
                <w:r>
                  <w:rPr>
                    <w:rFonts w:hint="eastAsia" w:ascii="宋体" w:hAnsi="宋体" w:cs="宋体"/>
                    <w:b/>
                    <w:bCs/>
                    <w:sz w:val="1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b/>
                    <w:bCs/>
                    <w:sz w:val="18"/>
                  </w:rPr>
                  <w:fldChar w:fldCharType="separate"/>
                </w:r>
                <w:r>
                  <w:rPr>
                    <w:rFonts w:ascii="宋体" w:hAnsi="宋体" w:cs="宋体"/>
                    <w:b/>
                    <w:bCs/>
                    <w:sz w:val="18"/>
                  </w:rPr>
                  <w:t>1</w:t>
                </w:r>
                <w:r>
                  <w:rPr>
                    <w:rFonts w:hint="eastAsia" w:ascii="宋体" w:hAnsi="宋体" w:cs="宋体"/>
                    <w:b/>
                    <w:bCs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350E6"/>
    <w:rsid w:val="000C0369"/>
    <w:rsid w:val="00130AA2"/>
    <w:rsid w:val="00137D0D"/>
    <w:rsid w:val="00172A27"/>
    <w:rsid w:val="00251DA3"/>
    <w:rsid w:val="002A27B3"/>
    <w:rsid w:val="002D6464"/>
    <w:rsid w:val="002D6912"/>
    <w:rsid w:val="002E00DC"/>
    <w:rsid w:val="002E2B1F"/>
    <w:rsid w:val="0037218B"/>
    <w:rsid w:val="00373C56"/>
    <w:rsid w:val="00387838"/>
    <w:rsid w:val="003B16AB"/>
    <w:rsid w:val="003D2832"/>
    <w:rsid w:val="00411075"/>
    <w:rsid w:val="00416519"/>
    <w:rsid w:val="00481059"/>
    <w:rsid w:val="004F4253"/>
    <w:rsid w:val="004F60C1"/>
    <w:rsid w:val="004F78D5"/>
    <w:rsid w:val="00514BF0"/>
    <w:rsid w:val="00516D5A"/>
    <w:rsid w:val="00516D9D"/>
    <w:rsid w:val="005358A0"/>
    <w:rsid w:val="0054596D"/>
    <w:rsid w:val="00545DFA"/>
    <w:rsid w:val="00562F90"/>
    <w:rsid w:val="005655EE"/>
    <w:rsid w:val="005C13CA"/>
    <w:rsid w:val="005F1FF4"/>
    <w:rsid w:val="005F5756"/>
    <w:rsid w:val="00606772"/>
    <w:rsid w:val="006228B5"/>
    <w:rsid w:val="00640483"/>
    <w:rsid w:val="006520A7"/>
    <w:rsid w:val="0066042F"/>
    <w:rsid w:val="00664F67"/>
    <w:rsid w:val="00692B79"/>
    <w:rsid w:val="006A2971"/>
    <w:rsid w:val="006B7F4E"/>
    <w:rsid w:val="006C086B"/>
    <w:rsid w:val="006C60A0"/>
    <w:rsid w:val="006E2F91"/>
    <w:rsid w:val="007571A3"/>
    <w:rsid w:val="00786F01"/>
    <w:rsid w:val="007951E1"/>
    <w:rsid w:val="007E1AE0"/>
    <w:rsid w:val="007F62E0"/>
    <w:rsid w:val="00833754"/>
    <w:rsid w:val="00870164"/>
    <w:rsid w:val="008743B5"/>
    <w:rsid w:val="008779CB"/>
    <w:rsid w:val="00905986"/>
    <w:rsid w:val="0096401D"/>
    <w:rsid w:val="009668C6"/>
    <w:rsid w:val="00966D41"/>
    <w:rsid w:val="009829C5"/>
    <w:rsid w:val="00996657"/>
    <w:rsid w:val="00A509B3"/>
    <w:rsid w:val="00A934D0"/>
    <w:rsid w:val="00B51DCD"/>
    <w:rsid w:val="00B7712F"/>
    <w:rsid w:val="00B95FCA"/>
    <w:rsid w:val="00BC7617"/>
    <w:rsid w:val="00BD76D0"/>
    <w:rsid w:val="00C11D7B"/>
    <w:rsid w:val="00C23A68"/>
    <w:rsid w:val="00C31A70"/>
    <w:rsid w:val="00C66D56"/>
    <w:rsid w:val="00CD2519"/>
    <w:rsid w:val="00D43189"/>
    <w:rsid w:val="00D607FD"/>
    <w:rsid w:val="00DE5E38"/>
    <w:rsid w:val="00DF546F"/>
    <w:rsid w:val="00E4662C"/>
    <w:rsid w:val="00E74D0E"/>
    <w:rsid w:val="00E74F88"/>
    <w:rsid w:val="00E86B87"/>
    <w:rsid w:val="00E91A78"/>
    <w:rsid w:val="00ED38F9"/>
    <w:rsid w:val="00F05990"/>
    <w:rsid w:val="00F638D8"/>
    <w:rsid w:val="5B7F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FollowedHyperlink"/>
    <w:uiPriority w:val="0"/>
    <w:rPr>
      <w:color w:val="800080"/>
      <w:u w:val="single"/>
    </w:rPr>
  </w:style>
  <w:style w:type="character" w:styleId="6">
    <w:name w:val="Hyperlink"/>
    <w:uiPriority w:val="0"/>
    <w:rPr>
      <w:color w:val="0000FF"/>
      <w:u w:val="single"/>
    </w:rPr>
  </w:style>
  <w:style w:type="paragraph" w:customStyle="1" w:styleId="8">
    <w:name w:val="纯文本1"/>
    <w:basedOn w:val="1"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109</Words>
  <Characters>623</Characters>
  <Lines>5</Lines>
  <Paragraphs>1</Paragraphs>
  <TotalTime>147</TotalTime>
  <ScaleCrop>false</ScaleCrop>
  <LinksUpToDate>false</LinksUpToDate>
  <CharactersWithSpaces>731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2018-05-30T03:46:00Z</dcterms:created>
  <dc:creator>李海新</dc:creator>
  <cp:lastModifiedBy>Administrator</cp:lastModifiedBy>
  <dcterms:modified xsi:type="dcterms:W3CDTF">2018-11-20T03:25:49Z</dcterms:modified>
  <dc:title>关于广东外语艺术职业学院2012-2013学年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