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6592" w:rsidRDefault="00A264A3" w:rsidP="00A742FE">
      <w:pPr>
        <w:widowControl/>
        <w:spacing w:beforeLines="50" w:afterLines="50" w:line="500" w:lineRule="exact"/>
        <w:rPr>
          <w:rFonts w:asciiTheme="minorEastAsia" w:eastAsiaTheme="minorEastAsia" w:hAnsiTheme="minorEastAsia" w:cstheme="minorEastAsia"/>
          <w:b/>
          <w:iCs/>
          <w:sz w:val="32"/>
          <w:szCs w:val="32"/>
        </w:rPr>
      </w:pPr>
      <w:r>
        <w:rPr>
          <w:rFonts w:asciiTheme="minorEastAsia" w:eastAsiaTheme="minorEastAsia" w:hAnsiTheme="minorEastAsia" w:cstheme="minorEastAsia" w:hint="eastAsia"/>
          <w:b/>
          <w:iCs/>
          <w:sz w:val="32"/>
          <w:szCs w:val="32"/>
        </w:rPr>
        <w:t>附件：</w:t>
      </w:r>
    </w:p>
    <w:p w:rsidR="003F6592" w:rsidRDefault="00A264A3" w:rsidP="00A742FE">
      <w:pPr>
        <w:widowControl/>
        <w:spacing w:beforeLines="50" w:afterLines="50" w:line="500" w:lineRule="exact"/>
        <w:jc w:val="center"/>
        <w:rPr>
          <w:rFonts w:asciiTheme="minorEastAsia" w:eastAsiaTheme="minorEastAsia" w:hAnsiTheme="minorEastAsia" w:cstheme="minorEastAsia"/>
          <w:b/>
          <w:iCs/>
          <w:sz w:val="28"/>
          <w:szCs w:val="28"/>
        </w:rPr>
      </w:pPr>
      <w:r>
        <w:rPr>
          <w:rFonts w:asciiTheme="minorEastAsia" w:eastAsiaTheme="minorEastAsia" w:hAnsiTheme="minorEastAsia" w:cstheme="minorEastAsia" w:hint="eastAsia"/>
          <w:b/>
          <w:iCs/>
          <w:sz w:val="28"/>
          <w:szCs w:val="28"/>
        </w:rPr>
        <w:t>西安建筑科技大学华清学院</w:t>
      </w:r>
    </w:p>
    <w:p w:rsidR="003F6592" w:rsidRDefault="00A264A3" w:rsidP="00A742FE">
      <w:pPr>
        <w:widowControl/>
        <w:spacing w:beforeLines="50" w:afterLines="50" w:line="500" w:lineRule="exact"/>
        <w:jc w:val="center"/>
        <w:rPr>
          <w:rFonts w:asciiTheme="minorEastAsia" w:eastAsiaTheme="minorEastAsia" w:hAnsiTheme="minorEastAsia" w:cstheme="minorEastAsia"/>
          <w:b/>
          <w:sz w:val="28"/>
          <w:szCs w:val="28"/>
        </w:rPr>
      </w:pPr>
      <w:r>
        <w:rPr>
          <w:rFonts w:asciiTheme="minorEastAsia" w:eastAsiaTheme="minorEastAsia" w:hAnsiTheme="minorEastAsia" w:cstheme="minorEastAsia" w:hint="eastAsia"/>
          <w:b/>
          <w:iCs/>
          <w:sz w:val="28"/>
          <w:szCs w:val="28"/>
        </w:rPr>
        <w:t>“华清地产杯”</w:t>
      </w:r>
      <w:r>
        <w:rPr>
          <w:rFonts w:asciiTheme="minorEastAsia" w:eastAsiaTheme="minorEastAsia" w:hAnsiTheme="minorEastAsia" w:cstheme="minorEastAsia" w:hint="eastAsia"/>
          <w:b/>
          <w:iCs/>
          <w:sz w:val="28"/>
          <w:szCs w:val="28"/>
        </w:rPr>
        <w:t>第七届结构设计竞赛</w:t>
      </w:r>
      <w:r>
        <w:rPr>
          <w:rFonts w:asciiTheme="minorEastAsia" w:eastAsiaTheme="minorEastAsia" w:hAnsiTheme="minorEastAsia" w:cstheme="minorEastAsia" w:hint="eastAsia"/>
          <w:b/>
          <w:iCs/>
          <w:sz w:val="28"/>
          <w:szCs w:val="28"/>
        </w:rPr>
        <w:t>报名表（专业组）</w:t>
      </w:r>
    </w:p>
    <w:tbl>
      <w:tblPr>
        <w:tblStyle w:val="a3"/>
        <w:tblpPr w:leftFromText="180" w:rightFromText="180" w:vertAnchor="text" w:horzAnchor="page" w:tblpX="1770" w:tblpY="72"/>
        <w:tblOverlap w:val="never"/>
        <w:tblW w:w="8875" w:type="dxa"/>
        <w:tblLayout w:type="fixed"/>
        <w:tblLook w:val="04A0"/>
      </w:tblPr>
      <w:tblGrid>
        <w:gridCol w:w="1383"/>
        <w:gridCol w:w="1383"/>
        <w:gridCol w:w="1382"/>
        <w:gridCol w:w="1382"/>
        <w:gridCol w:w="1383"/>
        <w:gridCol w:w="1962"/>
      </w:tblGrid>
      <w:tr w:rsidR="003F6592">
        <w:trPr>
          <w:trHeight w:hRule="exact" w:val="680"/>
        </w:trPr>
        <w:tc>
          <w:tcPr>
            <w:tcW w:w="1383" w:type="dxa"/>
          </w:tcPr>
          <w:p w:rsidR="003F6592" w:rsidRDefault="00A264A3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sz w:val="28"/>
                <w:szCs w:val="28"/>
              </w:rPr>
              <w:t>团队名称</w:t>
            </w:r>
          </w:p>
        </w:tc>
        <w:tc>
          <w:tcPr>
            <w:tcW w:w="1383" w:type="dxa"/>
          </w:tcPr>
          <w:p w:rsidR="003F6592" w:rsidRDefault="00A264A3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sz w:val="28"/>
                <w:szCs w:val="28"/>
              </w:rPr>
              <w:t>备注</w:t>
            </w:r>
          </w:p>
        </w:tc>
        <w:tc>
          <w:tcPr>
            <w:tcW w:w="1382" w:type="dxa"/>
          </w:tcPr>
          <w:p w:rsidR="003F6592" w:rsidRDefault="00A264A3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sz w:val="28"/>
                <w:szCs w:val="28"/>
              </w:rPr>
              <w:t>姓名</w:t>
            </w:r>
          </w:p>
        </w:tc>
        <w:tc>
          <w:tcPr>
            <w:tcW w:w="1382" w:type="dxa"/>
          </w:tcPr>
          <w:p w:rsidR="003F6592" w:rsidRDefault="00A264A3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sz w:val="28"/>
                <w:szCs w:val="28"/>
              </w:rPr>
              <w:t>二级学院</w:t>
            </w:r>
          </w:p>
        </w:tc>
        <w:tc>
          <w:tcPr>
            <w:tcW w:w="1383" w:type="dxa"/>
          </w:tcPr>
          <w:p w:rsidR="003F6592" w:rsidRDefault="00A264A3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sz w:val="28"/>
                <w:szCs w:val="28"/>
              </w:rPr>
              <w:t>专业班级</w:t>
            </w:r>
          </w:p>
        </w:tc>
        <w:tc>
          <w:tcPr>
            <w:tcW w:w="1962" w:type="dxa"/>
          </w:tcPr>
          <w:p w:rsidR="003F6592" w:rsidRDefault="00A264A3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sz w:val="28"/>
                <w:szCs w:val="28"/>
              </w:rPr>
              <w:t>联系方式</w:t>
            </w:r>
          </w:p>
        </w:tc>
      </w:tr>
      <w:tr w:rsidR="003F6592">
        <w:trPr>
          <w:trHeight w:hRule="exact" w:val="680"/>
        </w:trPr>
        <w:tc>
          <w:tcPr>
            <w:tcW w:w="1383" w:type="dxa"/>
            <w:vMerge w:val="restart"/>
          </w:tcPr>
          <w:p w:rsidR="003F6592" w:rsidRDefault="003F6592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383" w:type="dxa"/>
            <w:vAlign w:val="center"/>
          </w:tcPr>
          <w:p w:rsidR="003F6592" w:rsidRDefault="00A264A3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sz w:val="28"/>
                <w:szCs w:val="28"/>
              </w:rPr>
              <w:t>组长</w:t>
            </w:r>
          </w:p>
        </w:tc>
        <w:tc>
          <w:tcPr>
            <w:tcW w:w="1382" w:type="dxa"/>
          </w:tcPr>
          <w:p w:rsidR="003F6592" w:rsidRDefault="003F6592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382" w:type="dxa"/>
          </w:tcPr>
          <w:p w:rsidR="003F6592" w:rsidRDefault="003F6592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383" w:type="dxa"/>
          </w:tcPr>
          <w:p w:rsidR="003F6592" w:rsidRDefault="003F6592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962" w:type="dxa"/>
          </w:tcPr>
          <w:p w:rsidR="003F6592" w:rsidRDefault="003F6592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</w:tr>
      <w:tr w:rsidR="003F6592">
        <w:trPr>
          <w:trHeight w:hRule="exact" w:val="680"/>
        </w:trPr>
        <w:tc>
          <w:tcPr>
            <w:tcW w:w="1383" w:type="dxa"/>
            <w:vMerge/>
          </w:tcPr>
          <w:p w:rsidR="003F6592" w:rsidRDefault="003F6592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383" w:type="dxa"/>
            <w:vMerge w:val="restart"/>
            <w:vAlign w:val="center"/>
          </w:tcPr>
          <w:p w:rsidR="003F6592" w:rsidRDefault="00A264A3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sz w:val="28"/>
                <w:szCs w:val="28"/>
              </w:rPr>
              <w:t>组员</w:t>
            </w:r>
          </w:p>
        </w:tc>
        <w:tc>
          <w:tcPr>
            <w:tcW w:w="1382" w:type="dxa"/>
          </w:tcPr>
          <w:p w:rsidR="003F6592" w:rsidRDefault="003F6592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382" w:type="dxa"/>
          </w:tcPr>
          <w:p w:rsidR="003F6592" w:rsidRDefault="003F6592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383" w:type="dxa"/>
          </w:tcPr>
          <w:p w:rsidR="003F6592" w:rsidRDefault="003F6592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962" w:type="dxa"/>
          </w:tcPr>
          <w:p w:rsidR="003F6592" w:rsidRDefault="003F6592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</w:tr>
      <w:tr w:rsidR="003F6592">
        <w:trPr>
          <w:trHeight w:hRule="exact" w:val="680"/>
        </w:trPr>
        <w:tc>
          <w:tcPr>
            <w:tcW w:w="1383" w:type="dxa"/>
            <w:vMerge/>
          </w:tcPr>
          <w:p w:rsidR="003F6592" w:rsidRDefault="003F6592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383" w:type="dxa"/>
            <w:vMerge/>
            <w:vAlign w:val="center"/>
          </w:tcPr>
          <w:p w:rsidR="003F6592" w:rsidRDefault="003F6592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382" w:type="dxa"/>
          </w:tcPr>
          <w:p w:rsidR="003F6592" w:rsidRDefault="003F6592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382" w:type="dxa"/>
          </w:tcPr>
          <w:p w:rsidR="003F6592" w:rsidRDefault="003F6592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383" w:type="dxa"/>
          </w:tcPr>
          <w:p w:rsidR="003F6592" w:rsidRDefault="003F6592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962" w:type="dxa"/>
          </w:tcPr>
          <w:p w:rsidR="003F6592" w:rsidRDefault="003F6592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</w:tr>
      <w:tr w:rsidR="003F6592">
        <w:trPr>
          <w:trHeight w:hRule="exact" w:val="680"/>
        </w:trPr>
        <w:tc>
          <w:tcPr>
            <w:tcW w:w="1383" w:type="dxa"/>
            <w:vMerge w:val="restart"/>
          </w:tcPr>
          <w:p w:rsidR="003F6592" w:rsidRDefault="003F6592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383" w:type="dxa"/>
            <w:vAlign w:val="center"/>
          </w:tcPr>
          <w:p w:rsidR="003F6592" w:rsidRDefault="00A264A3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sz w:val="28"/>
                <w:szCs w:val="28"/>
              </w:rPr>
              <w:t>组长</w:t>
            </w:r>
          </w:p>
        </w:tc>
        <w:tc>
          <w:tcPr>
            <w:tcW w:w="1382" w:type="dxa"/>
          </w:tcPr>
          <w:p w:rsidR="003F6592" w:rsidRDefault="003F6592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382" w:type="dxa"/>
          </w:tcPr>
          <w:p w:rsidR="003F6592" w:rsidRDefault="003F6592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383" w:type="dxa"/>
          </w:tcPr>
          <w:p w:rsidR="003F6592" w:rsidRDefault="003F6592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962" w:type="dxa"/>
          </w:tcPr>
          <w:p w:rsidR="003F6592" w:rsidRDefault="003F6592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</w:tr>
      <w:tr w:rsidR="003F6592">
        <w:trPr>
          <w:trHeight w:hRule="exact" w:val="680"/>
        </w:trPr>
        <w:tc>
          <w:tcPr>
            <w:tcW w:w="1383" w:type="dxa"/>
            <w:vMerge/>
          </w:tcPr>
          <w:p w:rsidR="003F6592" w:rsidRDefault="003F6592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383" w:type="dxa"/>
            <w:vMerge w:val="restart"/>
            <w:vAlign w:val="center"/>
          </w:tcPr>
          <w:p w:rsidR="003F6592" w:rsidRDefault="00A264A3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sz w:val="28"/>
                <w:szCs w:val="28"/>
              </w:rPr>
              <w:t>组员</w:t>
            </w:r>
          </w:p>
        </w:tc>
        <w:tc>
          <w:tcPr>
            <w:tcW w:w="1382" w:type="dxa"/>
          </w:tcPr>
          <w:p w:rsidR="003F6592" w:rsidRDefault="003F6592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382" w:type="dxa"/>
          </w:tcPr>
          <w:p w:rsidR="003F6592" w:rsidRDefault="003F6592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383" w:type="dxa"/>
          </w:tcPr>
          <w:p w:rsidR="003F6592" w:rsidRDefault="003F6592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962" w:type="dxa"/>
          </w:tcPr>
          <w:p w:rsidR="003F6592" w:rsidRDefault="003F6592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</w:tr>
      <w:tr w:rsidR="003F6592">
        <w:trPr>
          <w:trHeight w:hRule="exact" w:val="680"/>
        </w:trPr>
        <w:tc>
          <w:tcPr>
            <w:tcW w:w="1383" w:type="dxa"/>
            <w:vMerge/>
          </w:tcPr>
          <w:p w:rsidR="003F6592" w:rsidRDefault="003F6592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383" w:type="dxa"/>
            <w:vMerge/>
            <w:vAlign w:val="center"/>
          </w:tcPr>
          <w:p w:rsidR="003F6592" w:rsidRDefault="003F6592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382" w:type="dxa"/>
          </w:tcPr>
          <w:p w:rsidR="003F6592" w:rsidRDefault="003F6592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382" w:type="dxa"/>
          </w:tcPr>
          <w:p w:rsidR="003F6592" w:rsidRDefault="003F6592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383" w:type="dxa"/>
          </w:tcPr>
          <w:p w:rsidR="003F6592" w:rsidRDefault="003F6592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962" w:type="dxa"/>
          </w:tcPr>
          <w:p w:rsidR="003F6592" w:rsidRDefault="003F6592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</w:tr>
      <w:tr w:rsidR="003F6592">
        <w:trPr>
          <w:trHeight w:hRule="exact" w:val="680"/>
        </w:trPr>
        <w:tc>
          <w:tcPr>
            <w:tcW w:w="1383" w:type="dxa"/>
            <w:vMerge w:val="restart"/>
          </w:tcPr>
          <w:p w:rsidR="003F6592" w:rsidRDefault="003F6592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383" w:type="dxa"/>
            <w:vAlign w:val="center"/>
          </w:tcPr>
          <w:p w:rsidR="003F6592" w:rsidRDefault="00A264A3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sz w:val="28"/>
                <w:szCs w:val="28"/>
              </w:rPr>
              <w:t>组长</w:t>
            </w:r>
          </w:p>
        </w:tc>
        <w:tc>
          <w:tcPr>
            <w:tcW w:w="1382" w:type="dxa"/>
          </w:tcPr>
          <w:p w:rsidR="003F6592" w:rsidRDefault="003F6592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382" w:type="dxa"/>
          </w:tcPr>
          <w:p w:rsidR="003F6592" w:rsidRDefault="003F6592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383" w:type="dxa"/>
          </w:tcPr>
          <w:p w:rsidR="003F6592" w:rsidRDefault="003F6592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962" w:type="dxa"/>
          </w:tcPr>
          <w:p w:rsidR="003F6592" w:rsidRDefault="003F6592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</w:tr>
      <w:tr w:rsidR="003F6592">
        <w:trPr>
          <w:trHeight w:hRule="exact" w:val="680"/>
        </w:trPr>
        <w:tc>
          <w:tcPr>
            <w:tcW w:w="1383" w:type="dxa"/>
            <w:vMerge/>
          </w:tcPr>
          <w:p w:rsidR="003F6592" w:rsidRDefault="003F6592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383" w:type="dxa"/>
            <w:vMerge w:val="restart"/>
            <w:vAlign w:val="center"/>
          </w:tcPr>
          <w:p w:rsidR="003F6592" w:rsidRDefault="00A264A3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sz w:val="28"/>
                <w:szCs w:val="28"/>
              </w:rPr>
              <w:t>组员</w:t>
            </w:r>
          </w:p>
        </w:tc>
        <w:tc>
          <w:tcPr>
            <w:tcW w:w="1382" w:type="dxa"/>
          </w:tcPr>
          <w:p w:rsidR="003F6592" w:rsidRDefault="003F6592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382" w:type="dxa"/>
          </w:tcPr>
          <w:p w:rsidR="003F6592" w:rsidRDefault="003F6592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383" w:type="dxa"/>
          </w:tcPr>
          <w:p w:rsidR="003F6592" w:rsidRDefault="003F6592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962" w:type="dxa"/>
          </w:tcPr>
          <w:p w:rsidR="003F6592" w:rsidRDefault="003F6592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</w:tr>
      <w:tr w:rsidR="003F6592">
        <w:trPr>
          <w:trHeight w:hRule="exact" w:val="680"/>
        </w:trPr>
        <w:tc>
          <w:tcPr>
            <w:tcW w:w="1383" w:type="dxa"/>
            <w:vMerge/>
          </w:tcPr>
          <w:p w:rsidR="003F6592" w:rsidRDefault="003F6592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383" w:type="dxa"/>
            <w:vMerge/>
            <w:vAlign w:val="center"/>
          </w:tcPr>
          <w:p w:rsidR="003F6592" w:rsidRDefault="003F6592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382" w:type="dxa"/>
          </w:tcPr>
          <w:p w:rsidR="003F6592" w:rsidRDefault="003F6592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382" w:type="dxa"/>
          </w:tcPr>
          <w:p w:rsidR="003F6592" w:rsidRDefault="003F6592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383" w:type="dxa"/>
          </w:tcPr>
          <w:p w:rsidR="003F6592" w:rsidRDefault="003F6592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962" w:type="dxa"/>
          </w:tcPr>
          <w:p w:rsidR="003F6592" w:rsidRDefault="003F6592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</w:tr>
      <w:tr w:rsidR="003F6592">
        <w:trPr>
          <w:trHeight w:hRule="exact" w:val="680"/>
        </w:trPr>
        <w:tc>
          <w:tcPr>
            <w:tcW w:w="1383" w:type="dxa"/>
            <w:vMerge w:val="restart"/>
          </w:tcPr>
          <w:p w:rsidR="003F6592" w:rsidRDefault="003F6592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383" w:type="dxa"/>
            <w:vAlign w:val="center"/>
          </w:tcPr>
          <w:p w:rsidR="003F6592" w:rsidRDefault="00A264A3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sz w:val="28"/>
                <w:szCs w:val="28"/>
              </w:rPr>
              <w:t>组长</w:t>
            </w:r>
          </w:p>
        </w:tc>
        <w:tc>
          <w:tcPr>
            <w:tcW w:w="1382" w:type="dxa"/>
          </w:tcPr>
          <w:p w:rsidR="003F6592" w:rsidRDefault="003F6592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382" w:type="dxa"/>
          </w:tcPr>
          <w:p w:rsidR="003F6592" w:rsidRDefault="003F6592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383" w:type="dxa"/>
          </w:tcPr>
          <w:p w:rsidR="003F6592" w:rsidRDefault="003F6592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962" w:type="dxa"/>
          </w:tcPr>
          <w:p w:rsidR="003F6592" w:rsidRDefault="003F6592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</w:tr>
      <w:tr w:rsidR="003F6592">
        <w:trPr>
          <w:trHeight w:hRule="exact" w:val="680"/>
        </w:trPr>
        <w:tc>
          <w:tcPr>
            <w:tcW w:w="1383" w:type="dxa"/>
            <w:vMerge/>
          </w:tcPr>
          <w:p w:rsidR="003F6592" w:rsidRDefault="003F6592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383" w:type="dxa"/>
            <w:vMerge w:val="restart"/>
            <w:vAlign w:val="center"/>
          </w:tcPr>
          <w:p w:rsidR="003F6592" w:rsidRDefault="00A264A3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sz w:val="28"/>
                <w:szCs w:val="28"/>
              </w:rPr>
              <w:t>组员</w:t>
            </w:r>
          </w:p>
        </w:tc>
        <w:tc>
          <w:tcPr>
            <w:tcW w:w="1382" w:type="dxa"/>
          </w:tcPr>
          <w:p w:rsidR="003F6592" w:rsidRDefault="003F6592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382" w:type="dxa"/>
          </w:tcPr>
          <w:p w:rsidR="003F6592" w:rsidRDefault="003F6592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383" w:type="dxa"/>
          </w:tcPr>
          <w:p w:rsidR="003F6592" w:rsidRDefault="003F6592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962" w:type="dxa"/>
          </w:tcPr>
          <w:p w:rsidR="003F6592" w:rsidRDefault="003F6592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</w:tr>
      <w:tr w:rsidR="003F6592">
        <w:trPr>
          <w:trHeight w:hRule="exact" w:val="680"/>
        </w:trPr>
        <w:tc>
          <w:tcPr>
            <w:tcW w:w="1383" w:type="dxa"/>
            <w:vMerge/>
          </w:tcPr>
          <w:p w:rsidR="003F6592" w:rsidRDefault="003F6592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383" w:type="dxa"/>
            <w:vMerge/>
            <w:vAlign w:val="center"/>
          </w:tcPr>
          <w:p w:rsidR="003F6592" w:rsidRDefault="003F6592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382" w:type="dxa"/>
          </w:tcPr>
          <w:p w:rsidR="003F6592" w:rsidRDefault="003F6592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382" w:type="dxa"/>
          </w:tcPr>
          <w:p w:rsidR="003F6592" w:rsidRDefault="003F6592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383" w:type="dxa"/>
          </w:tcPr>
          <w:p w:rsidR="003F6592" w:rsidRDefault="003F6592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962" w:type="dxa"/>
          </w:tcPr>
          <w:p w:rsidR="003F6592" w:rsidRDefault="003F6592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</w:tr>
      <w:tr w:rsidR="003F6592">
        <w:trPr>
          <w:trHeight w:hRule="exact" w:val="680"/>
        </w:trPr>
        <w:tc>
          <w:tcPr>
            <w:tcW w:w="1383" w:type="dxa"/>
            <w:vMerge w:val="restart"/>
          </w:tcPr>
          <w:p w:rsidR="003F6592" w:rsidRDefault="003F6592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383" w:type="dxa"/>
            <w:vAlign w:val="center"/>
          </w:tcPr>
          <w:p w:rsidR="003F6592" w:rsidRDefault="00A264A3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sz w:val="28"/>
                <w:szCs w:val="28"/>
              </w:rPr>
              <w:t>组长</w:t>
            </w:r>
          </w:p>
        </w:tc>
        <w:tc>
          <w:tcPr>
            <w:tcW w:w="1382" w:type="dxa"/>
          </w:tcPr>
          <w:p w:rsidR="003F6592" w:rsidRDefault="003F6592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382" w:type="dxa"/>
          </w:tcPr>
          <w:p w:rsidR="003F6592" w:rsidRDefault="003F6592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383" w:type="dxa"/>
          </w:tcPr>
          <w:p w:rsidR="003F6592" w:rsidRDefault="003F6592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962" w:type="dxa"/>
          </w:tcPr>
          <w:p w:rsidR="003F6592" w:rsidRDefault="003F6592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</w:tr>
      <w:tr w:rsidR="003F6592">
        <w:trPr>
          <w:trHeight w:hRule="exact" w:val="680"/>
        </w:trPr>
        <w:tc>
          <w:tcPr>
            <w:tcW w:w="1383" w:type="dxa"/>
            <w:vMerge/>
          </w:tcPr>
          <w:p w:rsidR="003F6592" w:rsidRDefault="003F6592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383" w:type="dxa"/>
            <w:vMerge w:val="restart"/>
            <w:vAlign w:val="center"/>
          </w:tcPr>
          <w:p w:rsidR="003F6592" w:rsidRDefault="00A264A3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sz w:val="28"/>
                <w:szCs w:val="28"/>
              </w:rPr>
              <w:t>组员</w:t>
            </w:r>
          </w:p>
        </w:tc>
        <w:tc>
          <w:tcPr>
            <w:tcW w:w="1382" w:type="dxa"/>
          </w:tcPr>
          <w:p w:rsidR="003F6592" w:rsidRDefault="003F6592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382" w:type="dxa"/>
          </w:tcPr>
          <w:p w:rsidR="003F6592" w:rsidRDefault="003F6592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383" w:type="dxa"/>
          </w:tcPr>
          <w:p w:rsidR="003F6592" w:rsidRDefault="003F6592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962" w:type="dxa"/>
          </w:tcPr>
          <w:p w:rsidR="003F6592" w:rsidRDefault="003F6592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</w:tr>
      <w:tr w:rsidR="003F6592">
        <w:trPr>
          <w:trHeight w:hRule="exact" w:val="680"/>
        </w:trPr>
        <w:tc>
          <w:tcPr>
            <w:tcW w:w="1383" w:type="dxa"/>
            <w:vMerge/>
          </w:tcPr>
          <w:p w:rsidR="003F6592" w:rsidRDefault="003F6592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383" w:type="dxa"/>
            <w:vMerge/>
            <w:vAlign w:val="center"/>
          </w:tcPr>
          <w:p w:rsidR="003F6592" w:rsidRDefault="003F6592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382" w:type="dxa"/>
          </w:tcPr>
          <w:p w:rsidR="003F6592" w:rsidRDefault="003F6592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382" w:type="dxa"/>
          </w:tcPr>
          <w:p w:rsidR="003F6592" w:rsidRDefault="003F6592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383" w:type="dxa"/>
          </w:tcPr>
          <w:p w:rsidR="003F6592" w:rsidRDefault="003F6592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962" w:type="dxa"/>
          </w:tcPr>
          <w:p w:rsidR="003F6592" w:rsidRDefault="003F6592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</w:tr>
    </w:tbl>
    <w:p w:rsidR="003F6592" w:rsidRDefault="00A264A3" w:rsidP="00A742FE">
      <w:pPr>
        <w:widowControl/>
        <w:spacing w:beforeLines="50" w:afterLines="50" w:line="360" w:lineRule="auto"/>
        <w:rPr>
          <w:rFonts w:asciiTheme="minorEastAsia" w:eastAsiaTheme="minorEastAsia" w:hAnsiTheme="minorEastAsia" w:cstheme="minorEastAsia"/>
          <w:b/>
          <w:bCs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lastRenderedPageBreak/>
        <w:t xml:space="preserve"> </w:t>
      </w:r>
      <w:r>
        <w:rPr>
          <w:rFonts w:ascii="宋体" w:hAnsi="宋体" w:cs="宋体" w:hint="eastAsia"/>
          <w:sz w:val="28"/>
          <w:szCs w:val="28"/>
        </w:rPr>
        <w:t>注：</w:t>
      </w:r>
      <w:r>
        <w:rPr>
          <w:rFonts w:ascii="宋体" w:hAnsi="宋体" w:cs="宋体" w:hint="eastAsia"/>
          <w:sz w:val="28"/>
          <w:szCs w:val="28"/>
        </w:rPr>
        <w:t>10</w:t>
      </w:r>
      <w:r>
        <w:rPr>
          <w:rFonts w:ascii="宋体" w:hAnsi="宋体" w:cs="宋体" w:hint="eastAsia"/>
          <w:sz w:val="28"/>
          <w:szCs w:val="28"/>
        </w:rPr>
        <w:t>月</w:t>
      </w:r>
      <w:r>
        <w:rPr>
          <w:rFonts w:ascii="宋体" w:hAnsi="宋体" w:cs="宋体" w:hint="eastAsia"/>
          <w:sz w:val="28"/>
          <w:szCs w:val="28"/>
        </w:rPr>
        <w:t>26</w:t>
      </w:r>
      <w:r>
        <w:rPr>
          <w:rFonts w:ascii="宋体" w:hAnsi="宋体" w:cs="宋体" w:hint="eastAsia"/>
          <w:sz w:val="28"/>
          <w:szCs w:val="28"/>
        </w:rPr>
        <w:t>日</w:t>
      </w:r>
      <w:r>
        <w:rPr>
          <w:rFonts w:ascii="宋体" w:hAnsi="宋体" w:cs="宋体" w:hint="eastAsia"/>
          <w:sz w:val="28"/>
          <w:szCs w:val="28"/>
        </w:rPr>
        <w:t>18:00</w:t>
      </w:r>
      <w:r>
        <w:rPr>
          <w:rFonts w:ascii="宋体" w:hAnsi="宋体" w:cs="宋体" w:hint="eastAsia"/>
          <w:sz w:val="28"/>
          <w:szCs w:val="28"/>
        </w:rPr>
        <w:t>前将报名表交至华清堂</w:t>
      </w:r>
      <w:r>
        <w:rPr>
          <w:rFonts w:ascii="宋体" w:hAnsi="宋体" w:cs="宋体" w:hint="eastAsia"/>
          <w:sz w:val="28"/>
          <w:szCs w:val="28"/>
        </w:rPr>
        <w:t>A0602</w:t>
      </w:r>
      <w:r>
        <w:rPr>
          <w:rFonts w:ascii="宋体" w:hAnsi="宋体" w:cs="宋体" w:hint="eastAsia"/>
          <w:sz w:val="28"/>
          <w:szCs w:val="28"/>
        </w:rPr>
        <w:t>办公室。</w:t>
      </w:r>
    </w:p>
    <w:p w:rsidR="003F6592" w:rsidRDefault="00A264A3" w:rsidP="00A742FE">
      <w:pPr>
        <w:widowControl/>
        <w:spacing w:beforeLines="50" w:afterLines="50" w:line="500" w:lineRule="exact"/>
        <w:jc w:val="center"/>
        <w:rPr>
          <w:rFonts w:asciiTheme="minorEastAsia" w:eastAsiaTheme="minorEastAsia" w:hAnsiTheme="minorEastAsia" w:cstheme="minorEastAsia"/>
          <w:b/>
          <w:iCs/>
          <w:sz w:val="28"/>
          <w:szCs w:val="28"/>
        </w:rPr>
      </w:pPr>
      <w:r>
        <w:rPr>
          <w:rFonts w:asciiTheme="minorEastAsia" w:eastAsiaTheme="minorEastAsia" w:hAnsiTheme="minorEastAsia" w:cstheme="minorEastAsia" w:hint="eastAsia"/>
          <w:b/>
          <w:iCs/>
          <w:sz w:val="28"/>
          <w:szCs w:val="28"/>
        </w:rPr>
        <w:t>西安建筑科技大学华清学院</w:t>
      </w:r>
    </w:p>
    <w:p w:rsidR="003F6592" w:rsidRDefault="00A264A3" w:rsidP="00A742FE">
      <w:pPr>
        <w:widowControl/>
        <w:spacing w:beforeLines="50" w:afterLines="50" w:line="500" w:lineRule="exact"/>
        <w:jc w:val="center"/>
        <w:rPr>
          <w:rFonts w:asciiTheme="minorEastAsia" w:eastAsiaTheme="minorEastAsia" w:hAnsiTheme="minorEastAsia" w:cstheme="minorEastAsia"/>
          <w:b/>
          <w:bCs/>
          <w:sz w:val="28"/>
          <w:szCs w:val="28"/>
        </w:rPr>
      </w:pPr>
      <w:r>
        <w:rPr>
          <w:rFonts w:asciiTheme="minorEastAsia" w:eastAsiaTheme="minorEastAsia" w:hAnsiTheme="minorEastAsia" w:cstheme="minorEastAsia" w:hint="eastAsia"/>
          <w:b/>
          <w:iCs/>
          <w:sz w:val="28"/>
          <w:szCs w:val="28"/>
        </w:rPr>
        <w:t>“华清地产杯”</w:t>
      </w:r>
      <w:r>
        <w:rPr>
          <w:rFonts w:asciiTheme="minorEastAsia" w:eastAsiaTheme="minorEastAsia" w:hAnsiTheme="minorEastAsia" w:cstheme="minorEastAsia" w:hint="eastAsia"/>
          <w:b/>
          <w:iCs/>
          <w:sz w:val="28"/>
          <w:szCs w:val="28"/>
        </w:rPr>
        <w:t>第七届结构设计竞赛</w:t>
      </w:r>
      <w:r>
        <w:rPr>
          <w:rFonts w:asciiTheme="minorEastAsia" w:eastAsiaTheme="minorEastAsia" w:hAnsiTheme="minorEastAsia" w:cstheme="minorEastAsia" w:hint="eastAsia"/>
          <w:b/>
          <w:iCs/>
          <w:sz w:val="28"/>
          <w:szCs w:val="28"/>
        </w:rPr>
        <w:t>报名表（趣味组）</w:t>
      </w:r>
    </w:p>
    <w:tbl>
      <w:tblPr>
        <w:tblStyle w:val="a3"/>
        <w:tblpPr w:leftFromText="180" w:rightFromText="180" w:vertAnchor="text" w:horzAnchor="page" w:tblpX="1951" w:tblpY="57"/>
        <w:tblOverlap w:val="never"/>
        <w:tblW w:w="8875" w:type="dxa"/>
        <w:tblLayout w:type="fixed"/>
        <w:tblLook w:val="04A0"/>
      </w:tblPr>
      <w:tblGrid>
        <w:gridCol w:w="1383"/>
        <w:gridCol w:w="1383"/>
        <w:gridCol w:w="1382"/>
        <w:gridCol w:w="1382"/>
        <w:gridCol w:w="1383"/>
        <w:gridCol w:w="1962"/>
      </w:tblGrid>
      <w:tr w:rsidR="003F6592">
        <w:trPr>
          <w:trHeight w:hRule="exact" w:val="624"/>
        </w:trPr>
        <w:tc>
          <w:tcPr>
            <w:tcW w:w="1383" w:type="dxa"/>
          </w:tcPr>
          <w:p w:rsidR="003F6592" w:rsidRDefault="00A264A3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sz w:val="28"/>
                <w:szCs w:val="28"/>
              </w:rPr>
              <w:t>团队名称</w:t>
            </w:r>
          </w:p>
        </w:tc>
        <w:tc>
          <w:tcPr>
            <w:tcW w:w="1383" w:type="dxa"/>
          </w:tcPr>
          <w:p w:rsidR="003F6592" w:rsidRDefault="00A264A3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sz w:val="28"/>
                <w:szCs w:val="28"/>
              </w:rPr>
              <w:t>备注</w:t>
            </w:r>
          </w:p>
        </w:tc>
        <w:tc>
          <w:tcPr>
            <w:tcW w:w="1382" w:type="dxa"/>
          </w:tcPr>
          <w:p w:rsidR="003F6592" w:rsidRDefault="00A264A3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sz w:val="28"/>
                <w:szCs w:val="28"/>
              </w:rPr>
              <w:t>姓名</w:t>
            </w:r>
          </w:p>
        </w:tc>
        <w:tc>
          <w:tcPr>
            <w:tcW w:w="1382" w:type="dxa"/>
          </w:tcPr>
          <w:p w:rsidR="003F6592" w:rsidRDefault="00A264A3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sz w:val="28"/>
                <w:szCs w:val="28"/>
              </w:rPr>
              <w:t>二级学院</w:t>
            </w:r>
          </w:p>
        </w:tc>
        <w:tc>
          <w:tcPr>
            <w:tcW w:w="1383" w:type="dxa"/>
          </w:tcPr>
          <w:p w:rsidR="003F6592" w:rsidRDefault="00A264A3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sz w:val="28"/>
                <w:szCs w:val="28"/>
              </w:rPr>
              <w:t>专业班级</w:t>
            </w:r>
          </w:p>
        </w:tc>
        <w:tc>
          <w:tcPr>
            <w:tcW w:w="1962" w:type="dxa"/>
          </w:tcPr>
          <w:p w:rsidR="003F6592" w:rsidRDefault="00A264A3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sz w:val="28"/>
                <w:szCs w:val="28"/>
              </w:rPr>
              <w:t>联系方式</w:t>
            </w:r>
          </w:p>
        </w:tc>
      </w:tr>
      <w:tr w:rsidR="003F6592">
        <w:trPr>
          <w:trHeight w:hRule="exact" w:val="624"/>
        </w:trPr>
        <w:tc>
          <w:tcPr>
            <w:tcW w:w="1383" w:type="dxa"/>
            <w:vMerge w:val="restart"/>
          </w:tcPr>
          <w:p w:rsidR="003F6592" w:rsidRDefault="003F6592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383" w:type="dxa"/>
            <w:vAlign w:val="center"/>
          </w:tcPr>
          <w:p w:rsidR="003F6592" w:rsidRDefault="00A264A3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sz w:val="28"/>
                <w:szCs w:val="28"/>
              </w:rPr>
              <w:t>组长</w:t>
            </w:r>
          </w:p>
        </w:tc>
        <w:tc>
          <w:tcPr>
            <w:tcW w:w="1382" w:type="dxa"/>
          </w:tcPr>
          <w:p w:rsidR="003F6592" w:rsidRDefault="003F6592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382" w:type="dxa"/>
          </w:tcPr>
          <w:p w:rsidR="003F6592" w:rsidRDefault="003F6592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383" w:type="dxa"/>
          </w:tcPr>
          <w:p w:rsidR="003F6592" w:rsidRDefault="003F6592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962" w:type="dxa"/>
          </w:tcPr>
          <w:p w:rsidR="003F6592" w:rsidRDefault="003F6592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</w:tr>
      <w:tr w:rsidR="003F6592">
        <w:trPr>
          <w:trHeight w:hRule="exact" w:val="624"/>
        </w:trPr>
        <w:tc>
          <w:tcPr>
            <w:tcW w:w="1383" w:type="dxa"/>
            <w:vMerge/>
          </w:tcPr>
          <w:p w:rsidR="003F6592" w:rsidRDefault="003F6592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383" w:type="dxa"/>
            <w:vMerge w:val="restart"/>
            <w:vAlign w:val="center"/>
          </w:tcPr>
          <w:p w:rsidR="003F6592" w:rsidRDefault="00A264A3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sz w:val="28"/>
                <w:szCs w:val="28"/>
              </w:rPr>
              <w:t>组员</w:t>
            </w:r>
          </w:p>
        </w:tc>
        <w:tc>
          <w:tcPr>
            <w:tcW w:w="1382" w:type="dxa"/>
          </w:tcPr>
          <w:p w:rsidR="003F6592" w:rsidRDefault="003F6592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382" w:type="dxa"/>
          </w:tcPr>
          <w:p w:rsidR="003F6592" w:rsidRDefault="003F6592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383" w:type="dxa"/>
          </w:tcPr>
          <w:p w:rsidR="003F6592" w:rsidRDefault="003F6592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962" w:type="dxa"/>
          </w:tcPr>
          <w:p w:rsidR="003F6592" w:rsidRDefault="003F6592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</w:tr>
      <w:tr w:rsidR="003F6592">
        <w:trPr>
          <w:trHeight w:hRule="exact" w:val="624"/>
        </w:trPr>
        <w:tc>
          <w:tcPr>
            <w:tcW w:w="1383" w:type="dxa"/>
            <w:vMerge/>
          </w:tcPr>
          <w:p w:rsidR="003F6592" w:rsidRDefault="003F6592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383" w:type="dxa"/>
            <w:vMerge/>
            <w:vAlign w:val="center"/>
          </w:tcPr>
          <w:p w:rsidR="003F6592" w:rsidRDefault="003F6592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382" w:type="dxa"/>
          </w:tcPr>
          <w:p w:rsidR="003F6592" w:rsidRDefault="003F6592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382" w:type="dxa"/>
          </w:tcPr>
          <w:p w:rsidR="003F6592" w:rsidRDefault="003F6592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383" w:type="dxa"/>
          </w:tcPr>
          <w:p w:rsidR="003F6592" w:rsidRDefault="003F6592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962" w:type="dxa"/>
          </w:tcPr>
          <w:p w:rsidR="003F6592" w:rsidRDefault="003F6592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</w:tr>
      <w:tr w:rsidR="003F6592">
        <w:trPr>
          <w:trHeight w:hRule="exact" w:val="624"/>
        </w:trPr>
        <w:tc>
          <w:tcPr>
            <w:tcW w:w="1383" w:type="dxa"/>
            <w:vMerge w:val="restart"/>
          </w:tcPr>
          <w:p w:rsidR="003F6592" w:rsidRDefault="003F6592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383" w:type="dxa"/>
            <w:vAlign w:val="center"/>
          </w:tcPr>
          <w:p w:rsidR="003F6592" w:rsidRDefault="00A264A3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sz w:val="28"/>
                <w:szCs w:val="28"/>
              </w:rPr>
              <w:t>组长</w:t>
            </w:r>
          </w:p>
        </w:tc>
        <w:tc>
          <w:tcPr>
            <w:tcW w:w="1382" w:type="dxa"/>
          </w:tcPr>
          <w:p w:rsidR="003F6592" w:rsidRDefault="003F6592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382" w:type="dxa"/>
          </w:tcPr>
          <w:p w:rsidR="003F6592" w:rsidRDefault="003F6592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383" w:type="dxa"/>
          </w:tcPr>
          <w:p w:rsidR="003F6592" w:rsidRDefault="003F6592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962" w:type="dxa"/>
          </w:tcPr>
          <w:p w:rsidR="003F6592" w:rsidRDefault="003F6592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</w:tr>
      <w:tr w:rsidR="003F6592">
        <w:trPr>
          <w:trHeight w:hRule="exact" w:val="624"/>
        </w:trPr>
        <w:tc>
          <w:tcPr>
            <w:tcW w:w="1383" w:type="dxa"/>
            <w:vMerge/>
          </w:tcPr>
          <w:p w:rsidR="003F6592" w:rsidRDefault="003F6592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383" w:type="dxa"/>
            <w:vMerge w:val="restart"/>
            <w:vAlign w:val="center"/>
          </w:tcPr>
          <w:p w:rsidR="003F6592" w:rsidRDefault="00A264A3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sz w:val="28"/>
                <w:szCs w:val="28"/>
              </w:rPr>
              <w:t>组员</w:t>
            </w:r>
          </w:p>
        </w:tc>
        <w:tc>
          <w:tcPr>
            <w:tcW w:w="1382" w:type="dxa"/>
          </w:tcPr>
          <w:p w:rsidR="003F6592" w:rsidRDefault="003F6592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382" w:type="dxa"/>
          </w:tcPr>
          <w:p w:rsidR="003F6592" w:rsidRDefault="003F6592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383" w:type="dxa"/>
          </w:tcPr>
          <w:p w:rsidR="003F6592" w:rsidRDefault="003F6592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962" w:type="dxa"/>
          </w:tcPr>
          <w:p w:rsidR="003F6592" w:rsidRDefault="003F6592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</w:tr>
      <w:tr w:rsidR="003F6592">
        <w:trPr>
          <w:trHeight w:hRule="exact" w:val="624"/>
        </w:trPr>
        <w:tc>
          <w:tcPr>
            <w:tcW w:w="1383" w:type="dxa"/>
            <w:vMerge/>
          </w:tcPr>
          <w:p w:rsidR="003F6592" w:rsidRDefault="003F6592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383" w:type="dxa"/>
            <w:vMerge/>
            <w:vAlign w:val="center"/>
          </w:tcPr>
          <w:p w:rsidR="003F6592" w:rsidRDefault="003F6592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382" w:type="dxa"/>
          </w:tcPr>
          <w:p w:rsidR="003F6592" w:rsidRDefault="003F6592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382" w:type="dxa"/>
          </w:tcPr>
          <w:p w:rsidR="003F6592" w:rsidRDefault="003F6592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383" w:type="dxa"/>
          </w:tcPr>
          <w:p w:rsidR="003F6592" w:rsidRDefault="003F6592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962" w:type="dxa"/>
          </w:tcPr>
          <w:p w:rsidR="003F6592" w:rsidRDefault="003F6592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</w:tr>
      <w:tr w:rsidR="003F6592">
        <w:trPr>
          <w:trHeight w:hRule="exact" w:val="624"/>
        </w:trPr>
        <w:tc>
          <w:tcPr>
            <w:tcW w:w="1383" w:type="dxa"/>
            <w:vMerge w:val="restart"/>
          </w:tcPr>
          <w:p w:rsidR="003F6592" w:rsidRDefault="003F6592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383" w:type="dxa"/>
            <w:vAlign w:val="center"/>
          </w:tcPr>
          <w:p w:rsidR="003F6592" w:rsidRDefault="00A264A3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sz w:val="28"/>
                <w:szCs w:val="28"/>
              </w:rPr>
              <w:t>组长</w:t>
            </w:r>
          </w:p>
        </w:tc>
        <w:tc>
          <w:tcPr>
            <w:tcW w:w="1382" w:type="dxa"/>
          </w:tcPr>
          <w:p w:rsidR="003F6592" w:rsidRDefault="003F6592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382" w:type="dxa"/>
          </w:tcPr>
          <w:p w:rsidR="003F6592" w:rsidRDefault="003F6592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383" w:type="dxa"/>
          </w:tcPr>
          <w:p w:rsidR="003F6592" w:rsidRDefault="003F6592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962" w:type="dxa"/>
          </w:tcPr>
          <w:p w:rsidR="003F6592" w:rsidRDefault="003F6592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</w:tr>
      <w:tr w:rsidR="003F6592">
        <w:trPr>
          <w:trHeight w:hRule="exact" w:val="624"/>
        </w:trPr>
        <w:tc>
          <w:tcPr>
            <w:tcW w:w="1383" w:type="dxa"/>
            <w:vMerge/>
          </w:tcPr>
          <w:p w:rsidR="003F6592" w:rsidRDefault="003F6592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383" w:type="dxa"/>
            <w:vMerge w:val="restart"/>
            <w:vAlign w:val="center"/>
          </w:tcPr>
          <w:p w:rsidR="003F6592" w:rsidRDefault="00A264A3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sz w:val="28"/>
                <w:szCs w:val="28"/>
              </w:rPr>
              <w:t>组员</w:t>
            </w:r>
          </w:p>
        </w:tc>
        <w:tc>
          <w:tcPr>
            <w:tcW w:w="1382" w:type="dxa"/>
          </w:tcPr>
          <w:p w:rsidR="003F6592" w:rsidRDefault="003F6592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382" w:type="dxa"/>
          </w:tcPr>
          <w:p w:rsidR="003F6592" w:rsidRDefault="003F6592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383" w:type="dxa"/>
          </w:tcPr>
          <w:p w:rsidR="003F6592" w:rsidRDefault="003F6592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962" w:type="dxa"/>
          </w:tcPr>
          <w:p w:rsidR="003F6592" w:rsidRDefault="003F6592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</w:tr>
      <w:tr w:rsidR="003F6592">
        <w:trPr>
          <w:trHeight w:hRule="exact" w:val="624"/>
        </w:trPr>
        <w:tc>
          <w:tcPr>
            <w:tcW w:w="1383" w:type="dxa"/>
            <w:vMerge/>
          </w:tcPr>
          <w:p w:rsidR="003F6592" w:rsidRDefault="003F6592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383" w:type="dxa"/>
            <w:vMerge/>
            <w:vAlign w:val="center"/>
          </w:tcPr>
          <w:p w:rsidR="003F6592" w:rsidRDefault="003F6592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382" w:type="dxa"/>
          </w:tcPr>
          <w:p w:rsidR="003F6592" w:rsidRDefault="003F6592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382" w:type="dxa"/>
          </w:tcPr>
          <w:p w:rsidR="003F6592" w:rsidRDefault="003F6592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383" w:type="dxa"/>
          </w:tcPr>
          <w:p w:rsidR="003F6592" w:rsidRDefault="003F6592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962" w:type="dxa"/>
          </w:tcPr>
          <w:p w:rsidR="003F6592" w:rsidRDefault="003F6592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</w:tr>
      <w:tr w:rsidR="003F6592">
        <w:trPr>
          <w:trHeight w:hRule="exact" w:val="624"/>
        </w:trPr>
        <w:tc>
          <w:tcPr>
            <w:tcW w:w="1383" w:type="dxa"/>
            <w:vMerge w:val="restart"/>
          </w:tcPr>
          <w:p w:rsidR="003F6592" w:rsidRDefault="003F6592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383" w:type="dxa"/>
            <w:vAlign w:val="center"/>
          </w:tcPr>
          <w:p w:rsidR="003F6592" w:rsidRDefault="00A264A3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sz w:val="28"/>
                <w:szCs w:val="28"/>
              </w:rPr>
              <w:t>组长</w:t>
            </w:r>
          </w:p>
        </w:tc>
        <w:tc>
          <w:tcPr>
            <w:tcW w:w="1382" w:type="dxa"/>
          </w:tcPr>
          <w:p w:rsidR="003F6592" w:rsidRDefault="003F6592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382" w:type="dxa"/>
          </w:tcPr>
          <w:p w:rsidR="003F6592" w:rsidRDefault="003F6592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383" w:type="dxa"/>
          </w:tcPr>
          <w:p w:rsidR="003F6592" w:rsidRDefault="003F6592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962" w:type="dxa"/>
          </w:tcPr>
          <w:p w:rsidR="003F6592" w:rsidRDefault="003F6592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</w:tr>
      <w:tr w:rsidR="003F6592">
        <w:trPr>
          <w:trHeight w:hRule="exact" w:val="624"/>
        </w:trPr>
        <w:tc>
          <w:tcPr>
            <w:tcW w:w="1383" w:type="dxa"/>
            <w:vMerge/>
          </w:tcPr>
          <w:p w:rsidR="003F6592" w:rsidRDefault="003F6592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383" w:type="dxa"/>
            <w:vMerge w:val="restart"/>
            <w:vAlign w:val="center"/>
          </w:tcPr>
          <w:p w:rsidR="003F6592" w:rsidRDefault="00A264A3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sz w:val="28"/>
                <w:szCs w:val="28"/>
              </w:rPr>
              <w:t>组员</w:t>
            </w:r>
          </w:p>
        </w:tc>
        <w:tc>
          <w:tcPr>
            <w:tcW w:w="1382" w:type="dxa"/>
          </w:tcPr>
          <w:p w:rsidR="003F6592" w:rsidRDefault="003F6592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382" w:type="dxa"/>
          </w:tcPr>
          <w:p w:rsidR="003F6592" w:rsidRDefault="003F6592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383" w:type="dxa"/>
          </w:tcPr>
          <w:p w:rsidR="003F6592" w:rsidRDefault="003F6592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962" w:type="dxa"/>
          </w:tcPr>
          <w:p w:rsidR="003F6592" w:rsidRDefault="003F6592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</w:tr>
      <w:tr w:rsidR="003F6592">
        <w:trPr>
          <w:trHeight w:hRule="exact" w:val="624"/>
        </w:trPr>
        <w:tc>
          <w:tcPr>
            <w:tcW w:w="1383" w:type="dxa"/>
            <w:vMerge/>
          </w:tcPr>
          <w:p w:rsidR="003F6592" w:rsidRDefault="003F6592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383" w:type="dxa"/>
            <w:vMerge/>
            <w:vAlign w:val="center"/>
          </w:tcPr>
          <w:p w:rsidR="003F6592" w:rsidRDefault="003F6592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382" w:type="dxa"/>
          </w:tcPr>
          <w:p w:rsidR="003F6592" w:rsidRDefault="003F6592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382" w:type="dxa"/>
          </w:tcPr>
          <w:p w:rsidR="003F6592" w:rsidRDefault="003F6592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383" w:type="dxa"/>
          </w:tcPr>
          <w:p w:rsidR="003F6592" w:rsidRDefault="003F6592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962" w:type="dxa"/>
          </w:tcPr>
          <w:p w:rsidR="003F6592" w:rsidRDefault="003F6592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</w:tr>
      <w:tr w:rsidR="003F6592">
        <w:trPr>
          <w:trHeight w:hRule="exact" w:val="624"/>
        </w:trPr>
        <w:tc>
          <w:tcPr>
            <w:tcW w:w="1383" w:type="dxa"/>
            <w:vMerge w:val="restart"/>
          </w:tcPr>
          <w:p w:rsidR="003F6592" w:rsidRDefault="003F6592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383" w:type="dxa"/>
            <w:vAlign w:val="center"/>
          </w:tcPr>
          <w:p w:rsidR="003F6592" w:rsidRDefault="00A264A3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sz w:val="28"/>
                <w:szCs w:val="28"/>
              </w:rPr>
              <w:t>组长</w:t>
            </w:r>
          </w:p>
        </w:tc>
        <w:tc>
          <w:tcPr>
            <w:tcW w:w="1382" w:type="dxa"/>
          </w:tcPr>
          <w:p w:rsidR="003F6592" w:rsidRDefault="003F6592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382" w:type="dxa"/>
          </w:tcPr>
          <w:p w:rsidR="003F6592" w:rsidRDefault="003F6592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383" w:type="dxa"/>
          </w:tcPr>
          <w:p w:rsidR="003F6592" w:rsidRDefault="003F6592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962" w:type="dxa"/>
          </w:tcPr>
          <w:p w:rsidR="003F6592" w:rsidRDefault="003F6592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</w:tr>
      <w:tr w:rsidR="003F6592">
        <w:trPr>
          <w:trHeight w:hRule="exact" w:val="624"/>
        </w:trPr>
        <w:tc>
          <w:tcPr>
            <w:tcW w:w="1383" w:type="dxa"/>
            <w:vMerge/>
          </w:tcPr>
          <w:p w:rsidR="003F6592" w:rsidRDefault="003F6592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383" w:type="dxa"/>
            <w:vMerge w:val="restart"/>
            <w:vAlign w:val="center"/>
          </w:tcPr>
          <w:p w:rsidR="003F6592" w:rsidRDefault="00A264A3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sz w:val="28"/>
                <w:szCs w:val="28"/>
              </w:rPr>
              <w:t>组员</w:t>
            </w:r>
          </w:p>
        </w:tc>
        <w:tc>
          <w:tcPr>
            <w:tcW w:w="1382" w:type="dxa"/>
          </w:tcPr>
          <w:p w:rsidR="003F6592" w:rsidRDefault="003F6592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382" w:type="dxa"/>
          </w:tcPr>
          <w:p w:rsidR="003F6592" w:rsidRDefault="003F6592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383" w:type="dxa"/>
          </w:tcPr>
          <w:p w:rsidR="003F6592" w:rsidRDefault="003F6592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962" w:type="dxa"/>
          </w:tcPr>
          <w:p w:rsidR="003F6592" w:rsidRDefault="003F6592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</w:tr>
      <w:tr w:rsidR="003F6592">
        <w:trPr>
          <w:trHeight w:hRule="exact" w:val="624"/>
        </w:trPr>
        <w:tc>
          <w:tcPr>
            <w:tcW w:w="1383" w:type="dxa"/>
            <w:vMerge/>
          </w:tcPr>
          <w:p w:rsidR="003F6592" w:rsidRDefault="003F6592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383" w:type="dxa"/>
            <w:vMerge/>
            <w:vAlign w:val="center"/>
          </w:tcPr>
          <w:p w:rsidR="003F6592" w:rsidRDefault="003F6592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382" w:type="dxa"/>
          </w:tcPr>
          <w:p w:rsidR="003F6592" w:rsidRDefault="003F6592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382" w:type="dxa"/>
          </w:tcPr>
          <w:p w:rsidR="003F6592" w:rsidRDefault="003F6592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383" w:type="dxa"/>
          </w:tcPr>
          <w:p w:rsidR="003F6592" w:rsidRDefault="003F6592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962" w:type="dxa"/>
          </w:tcPr>
          <w:p w:rsidR="003F6592" w:rsidRDefault="003F6592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</w:tr>
      <w:tr w:rsidR="003F6592">
        <w:trPr>
          <w:trHeight w:hRule="exact" w:val="624"/>
        </w:trPr>
        <w:tc>
          <w:tcPr>
            <w:tcW w:w="1383" w:type="dxa"/>
            <w:vMerge w:val="restart"/>
          </w:tcPr>
          <w:p w:rsidR="003F6592" w:rsidRDefault="003F6592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383" w:type="dxa"/>
            <w:vAlign w:val="center"/>
          </w:tcPr>
          <w:p w:rsidR="003F6592" w:rsidRDefault="00A264A3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sz w:val="28"/>
                <w:szCs w:val="28"/>
              </w:rPr>
              <w:t>组长</w:t>
            </w:r>
          </w:p>
        </w:tc>
        <w:tc>
          <w:tcPr>
            <w:tcW w:w="1382" w:type="dxa"/>
          </w:tcPr>
          <w:p w:rsidR="003F6592" w:rsidRDefault="003F6592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382" w:type="dxa"/>
          </w:tcPr>
          <w:p w:rsidR="003F6592" w:rsidRDefault="003F6592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383" w:type="dxa"/>
          </w:tcPr>
          <w:p w:rsidR="003F6592" w:rsidRDefault="003F6592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962" w:type="dxa"/>
          </w:tcPr>
          <w:p w:rsidR="003F6592" w:rsidRDefault="003F6592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</w:tr>
      <w:tr w:rsidR="003F6592">
        <w:trPr>
          <w:trHeight w:hRule="exact" w:val="624"/>
        </w:trPr>
        <w:tc>
          <w:tcPr>
            <w:tcW w:w="1383" w:type="dxa"/>
            <w:vMerge/>
          </w:tcPr>
          <w:p w:rsidR="003F6592" w:rsidRDefault="003F6592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383" w:type="dxa"/>
            <w:vMerge w:val="restart"/>
            <w:vAlign w:val="center"/>
          </w:tcPr>
          <w:p w:rsidR="003F6592" w:rsidRDefault="00A264A3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sz w:val="28"/>
                <w:szCs w:val="28"/>
              </w:rPr>
              <w:t>组员</w:t>
            </w:r>
          </w:p>
        </w:tc>
        <w:tc>
          <w:tcPr>
            <w:tcW w:w="1382" w:type="dxa"/>
          </w:tcPr>
          <w:p w:rsidR="003F6592" w:rsidRDefault="003F6592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382" w:type="dxa"/>
          </w:tcPr>
          <w:p w:rsidR="003F6592" w:rsidRDefault="003F6592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383" w:type="dxa"/>
          </w:tcPr>
          <w:p w:rsidR="003F6592" w:rsidRDefault="003F6592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962" w:type="dxa"/>
          </w:tcPr>
          <w:p w:rsidR="003F6592" w:rsidRDefault="003F6592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</w:tr>
      <w:tr w:rsidR="003F6592">
        <w:trPr>
          <w:trHeight w:hRule="exact" w:val="624"/>
        </w:trPr>
        <w:tc>
          <w:tcPr>
            <w:tcW w:w="1383" w:type="dxa"/>
            <w:vMerge/>
          </w:tcPr>
          <w:p w:rsidR="003F6592" w:rsidRDefault="003F6592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383" w:type="dxa"/>
            <w:vMerge/>
            <w:vAlign w:val="center"/>
          </w:tcPr>
          <w:p w:rsidR="003F6592" w:rsidRDefault="003F6592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382" w:type="dxa"/>
          </w:tcPr>
          <w:p w:rsidR="003F6592" w:rsidRDefault="003F6592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382" w:type="dxa"/>
          </w:tcPr>
          <w:p w:rsidR="003F6592" w:rsidRDefault="003F6592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383" w:type="dxa"/>
          </w:tcPr>
          <w:p w:rsidR="003F6592" w:rsidRDefault="003F6592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962" w:type="dxa"/>
          </w:tcPr>
          <w:p w:rsidR="003F6592" w:rsidRDefault="003F6592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</w:tr>
    </w:tbl>
    <w:p w:rsidR="003F6592" w:rsidRDefault="00A264A3" w:rsidP="003F6592">
      <w:pPr>
        <w:widowControl/>
        <w:spacing w:beforeLines="50" w:afterLines="50" w:line="360" w:lineRule="auto"/>
        <w:rPr>
          <w:rFonts w:asciiTheme="minorEastAsia" w:eastAsiaTheme="minorEastAsia" w:hAnsiTheme="minorEastAsia" w:cstheme="minorEastAsia"/>
          <w:b/>
          <w:bCs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 xml:space="preserve"> </w:t>
      </w:r>
      <w:r>
        <w:rPr>
          <w:rFonts w:ascii="宋体" w:hAnsi="宋体" w:cs="宋体" w:hint="eastAsia"/>
          <w:sz w:val="28"/>
          <w:szCs w:val="28"/>
        </w:rPr>
        <w:t>注：</w:t>
      </w:r>
      <w:r>
        <w:rPr>
          <w:rFonts w:ascii="宋体" w:hAnsi="宋体" w:cs="宋体" w:hint="eastAsia"/>
          <w:sz w:val="28"/>
          <w:szCs w:val="28"/>
        </w:rPr>
        <w:t>10</w:t>
      </w:r>
      <w:r>
        <w:rPr>
          <w:rFonts w:ascii="宋体" w:hAnsi="宋体" w:cs="宋体" w:hint="eastAsia"/>
          <w:sz w:val="28"/>
          <w:szCs w:val="28"/>
        </w:rPr>
        <w:t>月</w:t>
      </w:r>
      <w:r>
        <w:rPr>
          <w:rFonts w:ascii="宋体" w:hAnsi="宋体" w:cs="宋体" w:hint="eastAsia"/>
          <w:sz w:val="28"/>
          <w:szCs w:val="28"/>
        </w:rPr>
        <w:t>26</w:t>
      </w:r>
      <w:r>
        <w:rPr>
          <w:rFonts w:ascii="宋体" w:hAnsi="宋体" w:cs="宋体" w:hint="eastAsia"/>
          <w:sz w:val="28"/>
          <w:szCs w:val="28"/>
        </w:rPr>
        <w:t>日</w:t>
      </w:r>
      <w:r>
        <w:rPr>
          <w:rFonts w:ascii="宋体" w:hAnsi="宋体" w:cs="宋体" w:hint="eastAsia"/>
          <w:sz w:val="28"/>
          <w:szCs w:val="28"/>
        </w:rPr>
        <w:t>18:00</w:t>
      </w:r>
      <w:r>
        <w:rPr>
          <w:rFonts w:ascii="宋体" w:hAnsi="宋体" w:cs="宋体" w:hint="eastAsia"/>
          <w:sz w:val="28"/>
          <w:szCs w:val="28"/>
        </w:rPr>
        <w:t>前将报名表交至华清堂</w:t>
      </w:r>
      <w:r>
        <w:rPr>
          <w:rFonts w:ascii="宋体" w:hAnsi="宋体" w:cs="宋体" w:hint="eastAsia"/>
          <w:sz w:val="28"/>
          <w:szCs w:val="28"/>
        </w:rPr>
        <w:t>A0602</w:t>
      </w:r>
      <w:r>
        <w:rPr>
          <w:rFonts w:ascii="宋体" w:hAnsi="宋体" w:cs="宋体" w:hint="eastAsia"/>
          <w:sz w:val="28"/>
          <w:szCs w:val="28"/>
        </w:rPr>
        <w:t>办公室。</w:t>
      </w:r>
    </w:p>
    <w:sectPr w:rsidR="003F6592" w:rsidSect="003F6592">
      <w:pgSz w:w="11906" w:h="16838"/>
      <w:pgMar w:top="1440" w:right="1486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264A3" w:rsidRDefault="00A264A3" w:rsidP="00A742FE">
      <w:r>
        <w:separator/>
      </w:r>
    </w:p>
  </w:endnote>
  <w:endnote w:type="continuationSeparator" w:id="0">
    <w:p w:rsidR="00A264A3" w:rsidRDefault="00A264A3" w:rsidP="00A742F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264A3" w:rsidRDefault="00A264A3" w:rsidP="00A742FE">
      <w:r>
        <w:separator/>
      </w:r>
    </w:p>
  </w:footnote>
  <w:footnote w:type="continuationSeparator" w:id="0">
    <w:p w:rsidR="00A264A3" w:rsidRDefault="00A264A3" w:rsidP="00A742F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attachedTemplate r:id="rId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40AA3078"/>
    <w:rsid w:val="002A0645"/>
    <w:rsid w:val="003F6592"/>
    <w:rsid w:val="00A264A3"/>
    <w:rsid w:val="00A742FE"/>
    <w:rsid w:val="013462F4"/>
    <w:rsid w:val="015C5CAB"/>
    <w:rsid w:val="063C2ECE"/>
    <w:rsid w:val="0691448B"/>
    <w:rsid w:val="06AE0076"/>
    <w:rsid w:val="07F3278C"/>
    <w:rsid w:val="086D2C20"/>
    <w:rsid w:val="0A034954"/>
    <w:rsid w:val="0A224E68"/>
    <w:rsid w:val="0BA515DA"/>
    <w:rsid w:val="0C351FE7"/>
    <w:rsid w:val="0C737B21"/>
    <w:rsid w:val="0C9D5265"/>
    <w:rsid w:val="0D0227BD"/>
    <w:rsid w:val="0D3D164E"/>
    <w:rsid w:val="0DCF2926"/>
    <w:rsid w:val="0E1A63DB"/>
    <w:rsid w:val="0FAF7CD0"/>
    <w:rsid w:val="11E07FDE"/>
    <w:rsid w:val="124E721B"/>
    <w:rsid w:val="12C956E4"/>
    <w:rsid w:val="13D4572B"/>
    <w:rsid w:val="13D602B3"/>
    <w:rsid w:val="1444556F"/>
    <w:rsid w:val="156631A8"/>
    <w:rsid w:val="17E935AF"/>
    <w:rsid w:val="18A508A7"/>
    <w:rsid w:val="18AF2D8B"/>
    <w:rsid w:val="18B80CC8"/>
    <w:rsid w:val="1C093C55"/>
    <w:rsid w:val="1C9A3B4D"/>
    <w:rsid w:val="219A6652"/>
    <w:rsid w:val="21AD7AB5"/>
    <w:rsid w:val="220C0206"/>
    <w:rsid w:val="22C202F9"/>
    <w:rsid w:val="24151E0B"/>
    <w:rsid w:val="2492179A"/>
    <w:rsid w:val="27A029BC"/>
    <w:rsid w:val="29485EE8"/>
    <w:rsid w:val="2A8C24B1"/>
    <w:rsid w:val="2C9E47A1"/>
    <w:rsid w:val="2D5000C0"/>
    <w:rsid w:val="2DA84537"/>
    <w:rsid w:val="2E4A0DE3"/>
    <w:rsid w:val="30977700"/>
    <w:rsid w:val="31741628"/>
    <w:rsid w:val="31B636CB"/>
    <w:rsid w:val="31DE48BE"/>
    <w:rsid w:val="34922B4C"/>
    <w:rsid w:val="3609085C"/>
    <w:rsid w:val="363B0CE5"/>
    <w:rsid w:val="377C4265"/>
    <w:rsid w:val="379B1750"/>
    <w:rsid w:val="39960464"/>
    <w:rsid w:val="39FB6D71"/>
    <w:rsid w:val="3A150EDE"/>
    <w:rsid w:val="3B347DC2"/>
    <w:rsid w:val="3B624C34"/>
    <w:rsid w:val="3C775E8E"/>
    <w:rsid w:val="3C9C124F"/>
    <w:rsid w:val="3CA92E40"/>
    <w:rsid w:val="405C10D4"/>
    <w:rsid w:val="40941A3D"/>
    <w:rsid w:val="40AA3078"/>
    <w:rsid w:val="42622137"/>
    <w:rsid w:val="429E522E"/>
    <w:rsid w:val="43847D73"/>
    <w:rsid w:val="43C63A35"/>
    <w:rsid w:val="43D572D7"/>
    <w:rsid w:val="44DA5B8C"/>
    <w:rsid w:val="46F973AA"/>
    <w:rsid w:val="48242D8E"/>
    <w:rsid w:val="48BB21F6"/>
    <w:rsid w:val="496E71D1"/>
    <w:rsid w:val="4A632D6E"/>
    <w:rsid w:val="4D6D2F16"/>
    <w:rsid w:val="4E474322"/>
    <w:rsid w:val="4E5C0499"/>
    <w:rsid w:val="51564860"/>
    <w:rsid w:val="53B217E6"/>
    <w:rsid w:val="55DE422D"/>
    <w:rsid w:val="55F278F5"/>
    <w:rsid w:val="568A7939"/>
    <w:rsid w:val="56EE6C3F"/>
    <w:rsid w:val="57BA2142"/>
    <w:rsid w:val="59023B0A"/>
    <w:rsid w:val="5BB27C1A"/>
    <w:rsid w:val="5CBA49E9"/>
    <w:rsid w:val="5E493861"/>
    <w:rsid w:val="5ED41033"/>
    <w:rsid w:val="61F86F46"/>
    <w:rsid w:val="62312B9D"/>
    <w:rsid w:val="62945A80"/>
    <w:rsid w:val="649623AC"/>
    <w:rsid w:val="66272FAB"/>
    <w:rsid w:val="670A03AA"/>
    <w:rsid w:val="672C6851"/>
    <w:rsid w:val="67340700"/>
    <w:rsid w:val="694B20A0"/>
    <w:rsid w:val="6ADA55AE"/>
    <w:rsid w:val="6B033333"/>
    <w:rsid w:val="6D535020"/>
    <w:rsid w:val="6D6D6C33"/>
    <w:rsid w:val="6DD6482A"/>
    <w:rsid w:val="6DFF04AA"/>
    <w:rsid w:val="6E1D5C0B"/>
    <w:rsid w:val="6E2216FD"/>
    <w:rsid w:val="6EEE4418"/>
    <w:rsid w:val="70AD74D6"/>
    <w:rsid w:val="71E02805"/>
    <w:rsid w:val="728B41A0"/>
    <w:rsid w:val="72FF4D9E"/>
    <w:rsid w:val="73136C90"/>
    <w:rsid w:val="75602209"/>
    <w:rsid w:val="79C669CA"/>
    <w:rsid w:val="7A170681"/>
    <w:rsid w:val="7AFE0B9B"/>
    <w:rsid w:val="7C39695C"/>
    <w:rsid w:val="7C791DED"/>
    <w:rsid w:val="7CD472B1"/>
    <w:rsid w:val="7D1960FF"/>
    <w:rsid w:val="7D4E0065"/>
    <w:rsid w:val="7E4E0098"/>
    <w:rsid w:val="7EDB21BE"/>
    <w:rsid w:val="7F7E632B"/>
    <w:rsid w:val="7FD80A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微软雅黑" w:hAnsi="Calibri" w:cs="Calibr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F6592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rsid w:val="003F65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rsid w:val="00A742F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A742FE"/>
    <w:rPr>
      <w:rFonts w:ascii="Times New Roman" w:eastAsia="宋体" w:hAnsi="Times New Roman" w:cs="Times New Roman"/>
      <w:kern w:val="2"/>
      <w:sz w:val="18"/>
      <w:szCs w:val="18"/>
    </w:rPr>
  </w:style>
  <w:style w:type="paragraph" w:styleId="a5">
    <w:name w:val="footer"/>
    <w:basedOn w:val="a"/>
    <w:link w:val="Char0"/>
    <w:rsid w:val="00A742F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A742FE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20110;&#23398;&#24509;\AppData\Roaming\Kingsoft\wps\addons\pool\win-i386\knewfileruby_1.0.0.11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TotalTime>13</TotalTime>
  <Pages>3</Pages>
  <Words>71</Words>
  <Characters>406</Characters>
  <Application>Microsoft Office Word</Application>
  <DocSecurity>0</DocSecurity>
  <Lines>3</Lines>
  <Paragraphs>1</Paragraphs>
  <ScaleCrop>false</ScaleCrop>
  <Company/>
  <LinksUpToDate>false</LinksUpToDate>
  <CharactersWithSpaces>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zōu shū huì</dc:creator>
  <cp:lastModifiedBy>hqxywlzx</cp:lastModifiedBy>
  <cp:revision>2</cp:revision>
  <cp:lastPrinted>2018-10-25T01:30:00Z</cp:lastPrinted>
  <dcterms:created xsi:type="dcterms:W3CDTF">2018-10-21T11:04:00Z</dcterms:created>
  <dcterms:modified xsi:type="dcterms:W3CDTF">2018-10-25T07:44:00Z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2052-11.1.0.7881</vt:lpwstr>
  </property>
</Properties>
</file>