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第四届“华清杯”创业计划竞赛获奖名单</w:t>
      </w:r>
    </w:p>
    <w:p>
      <w:pPr>
        <w:ind w:firstLine="560" w:firstLineChars="200"/>
        <w:rPr>
          <w:rFonts w:hint="eastAsia" w:ascii="宋体" w:hAnsi="宋体"/>
          <w:sz w:val="28"/>
          <w:szCs w:val="28"/>
        </w:rPr>
      </w:pP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优秀组织奖：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经济与管理学院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土木工程学院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项目获奖名单：</w:t>
      </w:r>
    </w:p>
    <w:tbl>
      <w:tblPr>
        <w:tblStyle w:val="3"/>
        <w:tblW w:w="9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026"/>
        <w:gridCol w:w="4276"/>
        <w:gridCol w:w="1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奖项</w:t>
            </w: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团队成员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蓝天废弃矿区治理股份有限公司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王莹、赵腾、韩锦、张宝宝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卜慧娟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袋鼠APP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耶川川、将序敏、魏明磊、牛泽源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毛建姝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易物APP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何美婷、杨秋灵、何丽娜、孙国清、高鑫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刘晓菲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虚拟现实建筑信息模型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王兴元、徐文平、杨劢晨、袁艳辉、张甜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张丹阳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等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奖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乐智儿童服务有限公司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卢婷浩、苏赟、谢亚姗、杨梅、李娜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刘晓菲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疯狂玩具城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臧可可、王嘉仪、潘怡敏、张媛、薛鑫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刘晓菲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易学车创业企划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黄坤、贺瑞烨、张伟斌、李辰杰、杜凤玲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吴玲华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时光渡口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刘瑛、卢艺、彭婧琦、马琬晴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燕丹玲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L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ively O Band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雷晨宇、李凡、张回国、王婷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李娜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优秀奖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智能餐厅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刘明侠、骆文豪、韩永元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李琛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兰诺体育有限公司创业企划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王欣宇、王宇萌、丁宁、马卓、熊梦燃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吴玲华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“管成计划</w:t>
            </w:r>
            <w:r>
              <w:rPr>
                <w:rFonts w:ascii="仿宋_GB2312" w:hAnsi="仿宋_GB2312" w:eastAsia="仿宋_GB2312" w:cs="仿宋_GB2312"/>
                <w:szCs w:val="21"/>
              </w:rPr>
              <w:t>’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APP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白天宇、胥阳、陈浩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李琛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“绿野仙踪“浪漫创意园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许嘉迅、秦瑜、牛嘉琦、龙茜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燕丹玲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大大大，大学APP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王康、韩佳炘、吴伟国、苏刘浩、高越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吴玲华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盛世苹果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贾旭阳、刘江峰、钟春贵、刘元健、梁波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李琛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坚守爱的味道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崔勇、郝雷、徐佳旺、杨峻琳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安娜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“寓医于食“舌尖上的药膳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杨丹阳、王清宇、贾豪、门炳欣、张永康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王新、岳磊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8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02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人体健康管理师</w:t>
            </w:r>
          </w:p>
        </w:tc>
        <w:tc>
          <w:tcPr>
            <w:tcW w:w="42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李涛、贺航、王方弈、葛讯、张恒</w:t>
            </w: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王新、岳磊</w:t>
            </w:r>
          </w:p>
        </w:tc>
      </w:tr>
    </w:tbl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F3FBB"/>
    <w:rsid w:val="6D535020"/>
    <w:rsid w:val="753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2018-05-02T02:17:00Z</dcterms:created>
  <dc:creator>Administrator</dc:creator>
  <cp:lastModifiedBy>Administrator</cp:lastModifiedBy>
  <dcterms:modified xsi:type="dcterms:W3CDTF">2018-05-02T02:17:55Z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