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C09" w:rsidRDefault="00BE4C09" w:rsidP="00BE4C09">
      <w:pPr>
        <w:pStyle w:val="NormalWeb"/>
        <w:spacing w:before="0" w:beforeAutospacing="0" w:after="0" w:afterAutospacing="0" w:line="560" w:lineRule="exact"/>
        <w:ind w:leftChars="304" w:left="31680" w:hangingChars="450" w:firstLine="31680"/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第三届辅导员职业能力大赛表彰名单</w:t>
      </w:r>
    </w:p>
    <w:p w:rsidR="00BE4C09" w:rsidRDefault="00BE4C09">
      <w:pPr>
        <w:pStyle w:val="NormalWeb"/>
        <w:spacing w:before="0" w:beforeAutospacing="0" w:after="0" w:afterAutospacing="0" w:line="560" w:lineRule="exact"/>
        <w:jc w:val="both"/>
        <w:rPr>
          <w:rFonts w:ascii="仿宋_GB2312" w:eastAsia="仿宋_GB2312"/>
          <w:b/>
          <w:bCs/>
          <w:sz w:val="32"/>
          <w:szCs w:val="32"/>
        </w:rPr>
      </w:pPr>
    </w:p>
    <w:p w:rsidR="00BE4C09" w:rsidRDefault="00BE4C09">
      <w:pPr>
        <w:pStyle w:val="NormalWeb"/>
        <w:spacing w:before="0" w:beforeAutospacing="0" w:after="0" w:afterAutospacing="0" w:line="560" w:lineRule="exact"/>
        <w:jc w:val="both"/>
        <w:rPr>
          <w:rFonts w:ascii="仿宋_GB2312" w:eastAsia="仿宋_GB2312"/>
          <w:b/>
          <w:bCs/>
          <w:sz w:val="32"/>
          <w:szCs w:val="32"/>
        </w:rPr>
      </w:pPr>
      <w:r>
        <w:rPr>
          <w:rFonts w:ascii="仿宋_GB2312" w:eastAsia="仿宋_GB2312" w:hint="eastAsia"/>
          <w:b/>
          <w:bCs/>
          <w:sz w:val="32"/>
          <w:szCs w:val="32"/>
        </w:rPr>
        <w:t>个人奖项（</w:t>
      </w:r>
      <w:r>
        <w:rPr>
          <w:rFonts w:ascii="仿宋_GB2312" w:eastAsia="仿宋_GB2312"/>
          <w:b/>
          <w:bCs/>
          <w:sz w:val="32"/>
          <w:szCs w:val="32"/>
        </w:rPr>
        <w:t>18</w:t>
      </w:r>
      <w:r>
        <w:rPr>
          <w:rFonts w:ascii="仿宋_GB2312" w:eastAsia="仿宋_GB2312" w:hint="eastAsia"/>
          <w:b/>
          <w:bCs/>
          <w:sz w:val="32"/>
          <w:szCs w:val="32"/>
        </w:rPr>
        <w:t>个）</w:t>
      </w:r>
    </w:p>
    <w:p w:rsidR="00BE4C09" w:rsidRDefault="00BE4C09">
      <w:pPr>
        <w:pStyle w:val="NormalWeb"/>
        <w:spacing w:before="0" w:beforeAutospacing="0" w:after="0" w:afterAutospacing="0" w:line="620" w:lineRule="exact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一等奖（</w:t>
      </w:r>
      <w:r>
        <w:rPr>
          <w:rFonts w:ascii="仿宋_GB2312" w:eastAsia="仿宋_GB2312"/>
          <w:sz w:val="32"/>
          <w:szCs w:val="32"/>
        </w:rPr>
        <w:t>3</w:t>
      </w:r>
      <w:r>
        <w:rPr>
          <w:rFonts w:ascii="仿宋_GB2312" w:eastAsia="仿宋_GB2312" w:hint="eastAsia"/>
          <w:sz w:val="32"/>
          <w:szCs w:val="32"/>
        </w:rPr>
        <w:t>个）：温雪婕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崔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杉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牛育红</w:t>
      </w:r>
    </w:p>
    <w:p w:rsidR="00BE4C09" w:rsidRDefault="00BE4C09">
      <w:pPr>
        <w:pStyle w:val="NormalWeb"/>
        <w:spacing w:before="0" w:beforeAutospacing="0" w:after="0" w:afterAutospacing="0" w:line="620" w:lineRule="exact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二等奖（</w:t>
      </w:r>
      <w:r>
        <w:rPr>
          <w:rFonts w:ascii="仿宋_GB2312" w:eastAsia="仿宋_GB2312"/>
          <w:sz w:val="32"/>
          <w:szCs w:val="32"/>
        </w:rPr>
        <w:t>6</w:t>
      </w:r>
      <w:r>
        <w:rPr>
          <w:rFonts w:ascii="仿宋_GB2312" w:eastAsia="仿宋_GB2312" w:hint="eastAsia"/>
          <w:sz w:val="32"/>
          <w:szCs w:val="32"/>
        </w:rPr>
        <w:t>个）：李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琛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梁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玮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季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枫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> </w:t>
      </w:r>
      <w:r>
        <w:rPr>
          <w:rFonts w:ascii="仿宋_GB2312" w:eastAsia="仿宋_GB2312" w:hint="eastAsia"/>
          <w:sz w:val="32"/>
          <w:szCs w:val="32"/>
        </w:rPr>
        <w:t>陈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静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  <w:sz w:val="32"/>
          <w:szCs w:val="32"/>
        </w:rPr>
        <w:t> </w:t>
      </w:r>
    </w:p>
    <w:p w:rsidR="00BE4C09" w:rsidRDefault="00BE4C09" w:rsidP="00E667FA">
      <w:pPr>
        <w:pStyle w:val="NormalWeb"/>
        <w:tabs>
          <w:tab w:val="left" w:pos="3860"/>
        </w:tabs>
        <w:spacing w:before="0" w:beforeAutospacing="0" w:after="0" w:afterAutospacing="0" w:line="620" w:lineRule="exact"/>
        <w:ind w:firstLineChars="768" w:firstLine="3168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贾晋利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沈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蔚</w:t>
      </w:r>
    </w:p>
    <w:p w:rsidR="00BE4C09" w:rsidRDefault="00BE4C09">
      <w:pPr>
        <w:pStyle w:val="NormalWeb"/>
        <w:spacing w:before="0" w:beforeAutospacing="0" w:after="0" w:afterAutospacing="0" w:line="620" w:lineRule="exact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三等奖（</w:t>
      </w:r>
      <w:r>
        <w:rPr>
          <w:rFonts w:ascii="仿宋_GB2312" w:eastAsia="仿宋_GB2312"/>
          <w:sz w:val="32"/>
          <w:szCs w:val="32"/>
        </w:rPr>
        <w:t>9</w:t>
      </w:r>
      <w:r>
        <w:rPr>
          <w:rFonts w:ascii="仿宋_GB2312" w:eastAsia="仿宋_GB2312" w:hint="eastAsia"/>
          <w:sz w:val="32"/>
          <w:szCs w:val="32"/>
        </w:rPr>
        <w:t>个）：张入元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巨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婷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刘晓菲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程雪妮</w:t>
      </w:r>
      <w:r>
        <w:rPr>
          <w:rFonts w:ascii="仿宋_GB2312" w:eastAsia="仿宋_GB2312"/>
          <w:sz w:val="32"/>
          <w:szCs w:val="32"/>
        </w:rPr>
        <w:t xml:space="preserve">   </w:t>
      </w:r>
      <w:r>
        <w:rPr>
          <w:rFonts w:ascii="仿宋_GB2312" w:eastAsia="仿宋_GB2312" w:hint="eastAsia"/>
          <w:sz w:val="32"/>
          <w:szCs w:val="32"/>
        </w:rPr>
        <w:t>周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乐</w:t>
      </w:r>
    </w:p>
    <w:p w:rsidR="00BE4C09" w:rsidRDefault="00BE4C09" w:rsidP="00E667FA">
      <w:pPr>
        <w:pStyle w:val="NormalWeb"/>
        <w:spacing w:before="0" w:beforeAutospacing="0" w:after="0" w:afterAutospacing="0" w:line="620" w:lineRule="exact"/>
        <w:ind w:firstLineChars="787" w:firstLine="31680"/>
        <w:jc w:val="both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张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玲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吴玲华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彭东红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王</w:t>
      </w:r>
      <w:r>
        <w:rPr>
          <w:rFonts w:ascii="仿宋_GB2312" w:eastAsia="仿宋_GB2312"/>
          <w:sz w:val="32"/>
          <w:szCs w:val="32"/>
        </w:rPr>
        <w:t xml:space="preserve">  </w:t>
      </w:r>
      <w:r>
        <w:rPr>
          <w:rFonts w:ascii="仿宋_GB2312" w:eastAsia="仿宋_GB2312" w:hint="eastAsia"/>
          <w:sz w:val="32"/>
          <w:szCs w:val="32"/>
        </w:rPr>
        <w:t>琳</w:t>
      </w:r>
    </w:p>
    <w:p w:rsidR="00BE4C09" w:rsidRDefault="00BE4C09">
      <w:pPr>
        <w:pStyle w:val="NormalWeb"/>
        <w:spacing w:before="0" w:beforeAutospacing="0" w:after="0" w:afterAutospacing="0" w:line="560" w:lineRule="exact"/>
        <w:jc w:val="both"/>
        <w:rPr>
          <w:rFonts w:ascii="仿宋_GB2312" w:eastAsia="仿宋_GB2312"/>
          <w:b/>
          <w:bCs/>
          <w:sz w:val="32"/>
          <w:szCs w:val="32"/>
        </w:rPr>
      </w:pPr>
    </w:p>
    <w:p w:rsidR="00BE4C09" w:rsidRDefault="00BE4C09">
      <w:pPr>
        <w:pStyle w:val="NormalWeb"/>
        <w:spacing w:before="0" w:beforeAutospacing="0" w:after="0" w:afterAutospacing="0" w:line="560" w:lineRule="exact"/>
        <w:jc w:val="center"/>
        <w:rPr>
          <w:rFonts w:ascii="仿宋_GB2312" w:eastAsia="仿宋_GB2312"/>
          <w:sz w:val="32"/>
          <w:szCs w:val="32"/>
        </w:rPr>
      </w:pPr>
    </w:p>
    <w:p w:rsidR="00BE4C09" w:rsidRDefault="00BE4C09">
      <w:pPr>
        <w:pStyle w:val="NormalWeb"/>
        <w:spacing w:before="0" w:beforeAutospacing="0" w:after="0" w:afterAutospacing="0" w:line="560" w:lineRule="exact"/>
        <w:rPr>
          <w:rFonts w:ascii="仿宋_GB2312" w:eastAsia="仿宋_GB2312"/>
          <w:sz w:val="32"/>
          <w:szCs w:val="32"/>
        </w:rPr>
      </w:pPr>
    </w:p>
    <w:p w:rsidR="00BE4C09" w:rsidRDefault="00BE4C09">
      <w:pPr>
        <w:pStyle w:val="NormalWeb"/>
        <w:spacing w:before="0" w:beforeAutospacing="0" w:after="0" w:afterAutospacing="0" w:line="560" w:lineRule="exact"/>
        <w:rPr>
          <w:rFonts w:ascii="仿宋_GB2312" w:eastAsia="仿宋_GB2312"/>
          <w:sz w:val="32"/>
          <w:szCs w:val="32"/>
        </w:rPr>
      </w:pPr>
    </w:p>
    <w:p w:rsidR="00BE4C09" w:rsidRDefault="00BE4C09">
      <w:pPr>
        <w:pStyle w:val="NormalWeb"/>
        <w:spacing w:before="0" w:beforeAutospacing="0" w:after="0" w:afterAutospacing="0" w:line="560" w:lineRule="exact"/>
        <w:rPr>
          <w:rFonts w:ascii="仿宋_GB2312" w:eastAsia="仿宋_GB2312"/>
          <w:sz w:val="32"/>
          <w:szCs w:val="32"/>
        </w:rPr>
      </w:pPr>
    </w:p>
    <w:p w:rsidR="00BE4C09" w:rsidRDefault="00BE4C09">
      <w:pPr>
        <w:pStyle w:val="NormalWeb"/>
        <w:spacing w:before="0" w:beforeAutospacing="0" w:after="0" w:afterAutospacing="0" w:line="560" w:lineRule="exact"/>
        <w:rPr>
          <w:rFonts w:ascii="仿宋_GB2312" w:eastAsia="仿宋_GB2312"/>
          <w:sz w:val="32"/>
          <w:szCs w:val="32"/>
        </w:rPr>
      </w:pPr>
    </w:p>
    <w:p w:rsidR="00BE4C09" w:rsidRDefault="00BE4C09">
      <w:pPr>
        <w:pStyle w:val="NormalWeb"/>
        <w:spacing w:before="0" w:beforeAutospacing="0" w:after="0" w:afterAutospacing="0" w:line="560" w:lineRule="exact"/>
        <w:rPr>
          <w:rFonts w:ascii="仿宋_GB2312" w:eastAsia="仿宋_GB2312"/>
          <w:sz w:val="32"/>
          <w:szCs w:val="32"/>
        </w:rPr>
      </w:pPr>
    </w:p>
    <w:p w:rsidR="00BE4C09" w:rsidRDefault="00BE4C09">
      <w:pPr>
        <w:pStyle w:val="NormalWeb"/>
        <w:spacing w:before="0" w:beforeAutospacing="0" w:after="0" w:afterAutospacing="0" w:line="560" w:lineRule="exact"/>
        <w:rPr>
          <w:rFonts w:ascii="仿宋_GB2312" w:eastAsia="仿宋_GB2312"/>
          <w:sz w:val="32"/>
          <w:szCs w:val="32"/>
        </w:rPr>
      </w:pPr>
    </w:p>
    <w:p w:rsidR="00BE4C09" w:rsidRDefault="00BE4C09">
      <w:pPr>
        <w:pStyle w:val="NormalWeb"/>
        <w:spacing w:before="0" w:beforeAutospacing="0" w:after="0" w:afterAutospacing="0" w:line="560" w:lineRule="exact"/>
        <w:rPr>
          <w:rFonts w:ascii="仿宋_GB2312" w:eastAsia="仿宋_GB2312"/>
          <w:sz w:val="32"/>
          <w:szCs w:val="32"/>
        </w:rPr>
      </w:pPr>
    </w:p>
    <w:p w:rsidR="00BE4C09" w:rsidRDefault="00BE4C09" w:rsidP="005C54DA">
      <w:pPr>
        <w:spacing w:before="100" w:beforeAutospacing="1" w:after="100" w:afterAutospacing="1" w:line="360" w:lineRule="exact"/>
        <w:ind w:rightChars="11" w:right="31680"/>
        <w:rPr>
          <w:rFonts w:ascii="仿宋_GB2312" w:eastAsia="仿宋_GB2312"/>
          <w:sz w:val="28"/>
          <w:szCs w:val="28"/>
        </w:rPr>
      </w:pPr>
    </w:p>
    <w:sectPr w:rsidR="00BE4C09" w:rsidSect="00010236">
      <w:footerReference w:type="even" r:id="rId6"/>
      <w:footerReference w:type="default" r:id="rId7"/>
      <w:pgSz w:w="11906" w:h="16838"/>
      <w:pgMar w:top="2098" w:right="1474" w:bottom="1985" w:left="1588" w:header="851" w:footer="902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4C09" w:rsidRDefault="00BE4C09" w:rsidP="00010236">
      <w:r>
        <w:separator/>
      </w:r>
    </w:p>
  </w:endnote>
  <w:endnote w:type="continuationSeparator" w:id="0">
    <w:p w:rsidR="00BE4C09" w:rsidRDefault="00BE4C09" w:rsidP="000102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es New Roma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黑体">
    <w:altName w:val="um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C09" w:rsidRDefault="00BE4C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E4C09" w:rsidRDefault="00BE4C0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C09" w:rsidRDefault="00BE4C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BE4C09" w:rsidRDefault="00BE4C0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4C09" w:rsidRDefault="00BE4C09" w:rsidP="00010236">
      <w:r>
        <w:separator/>
      </w:r>
    </w:p>
  </w:footnote>
  <w:footnote w:type="continuationSeparator" w:id="0">
    <w:p w:rsidR="00BE4C09" w:rsidRDefault="00BE4C09" w:rsidP="000102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E5111"/>
    <w:rsid w:val="00001FD5"/>
    <w:rsid w:val="000069BE"/>
    <w:rsid w:val="00010236"/>
    <w:rsid w:val="000104B6"/>
    <w:rsid w:val="0001395D"/>
    <w:rsid w:val="00013C8E"/>
    <w:rsid w:val="00016E18"/>
    <w:rsid w:val="00021198"/>
    <w:rsid w:val="00021530"/>
    <w:rsid w:val="000216C0"/>
    <w:rsid w:val="0002411A"/>
    <w:rsid w:val="00024AAC"/>
    <w:rsid w:val="00024ED9"/>
    <w:rsid w:val="0003405B"/>
    <w:rsid w:val="000354CF"/>
    <w:rsid w:val="0003753C"/>
    <w:rsid w:val="000400BB"/>
    <w:rsid w:val="00041CC7"/>
    <w:rsid w:val="00042AC5"/>
    <w:rsid w:val="000449E1"/>
    <w:rsid w:val="00061C5F"/>
    <w:rsid w:val="000728BF"/>
    <w:rsid w:val="00080692"/>
    <w:rsid w:val="000930E2"/>
    <w:rsid w:val="000C0C2C"/>
    <w:rsid w:val="000C1A0E"/>
    <w:rsid w:val="000C4568"/>
    <w:rsid w:val="000D0BF3"/>
    <w:rsid w:val="000D321A"/>
    <w:rsid w:val="000D3E75"/>
    <w:rsid w:val="000D508E"/>
    <w:rsid w:val="000F4CCE"/>
    <w:rsid w:val="000F7C78"/>
    <w:rsid w:val="0010379A"/>
    <w:rsid w:val="0010554A"/>
    <w:rsid w:val="001147DE"/>
    <w:rsid w:val="00120881"/>
    <w:rsid w:val="00120F15"/>
    <w:rsid w:val="00122719"/>
    <w:rsid w:val="00132630"/>
    <w:rsid w:val="0013452A"/>
    <w:rsid w:val="0013632E"/>
    <w:rsid w:val="00147370"/>
    <w:rsid w:val="00147C03"/>
    <w:rsid w:val="00150BB3"/>
    <w:rsid w:val="001534F2"/>
    <w:rsid w:val="00156C3F"/>
    <w:rsid w:val="00156F80"/>
    <w:rsid w:val="0016516E"/>
    <w:rsid w:val="001652F1"/>
    <w:rsid w:val="00171395"/>
    <w:rsid w:val="00176B82"/>
    <w:rsid w:val="00181139"/>
    <w:rsid w:val="00184FA3"/>
    <w:rsid w:val="00185C0D"/>
    <w:rsid w:val="00186714"/>
    <w:rsid w:val="00190C25"/>
    <w:rsid w:val="001966BB"/>
    <w:rsid w:val="00196DFE"/>
    <w:rsid w:val="001C3D81"/>
    <w:rsid w:val="001E169E"/>
    <w:rsid w:val="001E1A08"/>
    <w:rsid w:val="001E2024"/>
    <w:rsid w:val="001E2259"/>
    <w:rsid w:val="001E377B"/>
    <w:rsid w:val="001E6C7E"/>
    <w:rsid w:val="001F194E"/>
    <w:rsid w:val="001F2EC3"/>
    <w:rsid w:val="001F32B2"/>
    <w:rsid w:val="001F7536"/>
    <w:rsid w:val="002044FB"/>
    <w:rsid w:val="002049E4"/>
    <w:rsid w:val="002056D9"/>
    <w:rsid w:val="00212304"/>
    <w:rsid w:val="00214D08"/>
    <w:rsid w:val="002235B1"/>
    <w:rsid w:val="0023226E"/>
    <w:rsid w:val="002329AD"/>
    <w:rsid w:val="00236BEA"/>
    <w:rsid w:val="00244619"/>
    <w:rsid w:val="002475B3"/>
    <w:rsid w:val="00255248"/>
    <w:rsid w:val="00273FDD"/>
    <w:rsid w:val="00275538"/>
    <w:rsid w:val="0027758C"/>
    <w:rsid w:val="00281EF9"/>
    <w:rsid w:val="0028233F"/>
    <w:rsid w:val="00285F11"/>
    <w:rsid w:val="00290FBC"/>
    <w:rsid w:val="0029121C"/>
    <w:rsid w:val="00293568"/>
    <w:rsid w:val="002941CF"/>
    <w:rsid w:val="002968D6"/>
    <w:rsid w:val="002B0737"/>
    <w:rsid w:val="002B5110"/>
    <w:rsid w:val="002B7C91"/>
    <w:rsid w:val="002C3DDB"/>
    <w:rsid w:val="002D522A"/>
    <w:rsid w:val="002D75C8"/>
    <w:rsid w:val="002D7CBC"/>
    <w:rsid w:val="002E01A0"/>
    <w:rsid w:val="002E36F3"/>
    <w:rsid w:val="002F0005"/>
    <w:rsid w:val="00302025"/>
    <w:rsid w:val="00303BBC"/>
    <w:rsid w:val="00310C61"/>
    <w:rsid w:val="00311B68"/>
    <w:rsid w:val="003151B9"/>
    <w:rsid w:val="00330B98"/>
    <w:rsid w:val="0033347A"/>
    <w:rsid w:val="00341B88"/>
    <w:rsid w:val="0034204B"/>
    <w:rsid w:val="00342A10"/>
    <w:rsid w:val="00343AAE"/>
    <w:rsid w:val="0034712B"/>
    <w:rsid w:val="00353CDA"/>
    <w:rsid w:val="003550B7"/>
    <w:rsid w:val="0035534D"/>
    <w:rsid w:val="00357C45"/>
    <w:rsid w:val="003661D9"/>
    <w:rsid w:val="0036627F"/>
    <w:rsid w:val="003731CB"/>
    <w:rsid w:val="003740E6"/>
    <w:rsid w:val="00382A45"/>
    <w:rsid w:val="003A1337"/>
    <w:rsid w:val="003A3C0F"/>
    <w:rsid w:val="003A7D18"/>
    <w:rsid w:val="003B736C"/>
    <w:rsid w:val="003B770A"/>
    <w:rsid w:val="003C3C4A"/>
    <w:rsid w:val="003D0AB9"/>
    <w:rsid w:val="003D3240"/>
    <w:rsid w:val="003E0B29"/>
    <w:rsid w:val="003E13EA"/>
    <w:rsid w:val="003E1544"/>
    <w:rsid w:val="003E50FB"/>
    <w:rsid w:val="00400FB2"/>
    <w:rsid w:val="0040102B"/>
    <w:rsid w:val="00404E47"/>
    <w:rsid w:val="0040508A"/>
    <w:rsid w:val="00405234"/>
    <w:rsid w:val="00406C00"/>
    <w:rsid w:val="004141F1"/>
    <w:rsid w:val="00422FAC"/>
    <w:rsid w:val="00427F7D"/>
    <w:rsid w:val="004302F2"/>
    <w:rsid w:val="0044356B"/>
    <w:rsid w:val="00446D1B"/>
    <w:rsid w:val="00464B8D"/>
    <w:rsid w:val="00490907"/>
    <w:rsid w:val="004A49A3"/>
    <w:rsid w:val="004A4CBE"/>
    <w:rsid w:val="004A6275"/>
    <w:rsid w:val="004A6715"/>
    <w:rsid w:val="004A7E2A"/>
    <w:rsid w:val="004B4570"/>
    <w:rsid w:val="004D3262"/>
    <w:rsid w:val="004D5B3F"/>
    <w:rsid w:val="004D7041"/>
    <w:rsid w:val="004E736D"/>
    <w:rsid w:val="004F076F"/>
    <w:rsid w:val="00501578"/>
    <w:rsid w:val="00506F7B"/>
    <w:rsid w:val="005152D7"/>
    <w:rsid w:val="00517580"/>
    <w:rsid w:val="0052036C"/>
    <w:rsid w:val="00530A2F"/>
    <w:rsid w:val="00530C0E"/>
    <w:rsid w:val="0053298E"/>
    <w:rsid w:val="0053306E"/>
    <w:rsid w:val="00546D54"/>
    <w:rsid w:val="005530B5"/>
    <w:rsid w:val="00554424"/>
    <w:rsid w:val="005571E7"/>
    <w:rsid w:val="0056572F"/>
    <w:rsid w:val="005710CF"/>
    <w:rsid w:val="005735AD"/>
    <w:rsid w:val="00574644"/>
    <w:rsid w:val="005839E2"/>
    <w:rsid w:val="005919AC"/>
    <w:rsid w:val="005924B2"/>
    <w:rsid w:val="005A2687"/>
    <w:rsid w:val="005A5DB0"/>
    <w:rsid w:val="005A7864"/>
    <w:rsid w:val="005B022C"/>
    <w:rsid w:val="005C019A"/>
    <w:rsid w:val="005C54DA"/>
    <w:rsid w:val="005C6B58"/>
    <w:rsid w:val="005D095D"/>
    <w:rsid w:val="005D0FE8"/>
    <w:rsid w:val="005D3D2D"/>
    <w:rsid w:val="005D5177"/>
    <w:rsid w:val="005D6A2F"/>
    <w:rsid w:val="005E681B"/>
    <w:rsid w:val="005F1D11"/>
    <w:rsid w:val="0060309C"/>
    <w:rsid w:val="006048D0"/>
    <w:rsid w:val="00606A12"/>
    <w:rsid w:val="00610D93"/>
    <w:rsid w:val="0061208A"/>
    <w:rsid w:val="00616A6A"/>
    <w:rsid w:val="00630B5A"/>
    <w:rsid w:val="006327D7"/>
    <w:rsid w:val="00646A29"/>
    <w:rsid w:val="00647BF4"/>
    <w:rsid w:val="0065087F"/>
    <w:rsid w:val="00663114"/>
    <w:rsid w:val="00665D02"/>
    <w:rsid w:val="0067244D"/>
    <w:rsid w:val="0068667A"/>
    <w:rsid w:val="00695205"/>
    <w:rsid w:val="00695EB7"/>
    <w:rsid w:val="00697B14"/>
    <w:rsid w:val="006A2FC2"/>
    <w:rsid w:val="006A69FF"/>
    <w:rsid w:val="006B111D"/>
    <w:rsid w:val="006B1D40"/>
    <w:rsid w:val="006B50AE"/>
    <w:rsid w:val="006D19E7"/>
    <w:rsid w:val="006D534A"/>
    <w:rsid w:val="006D6C41"/>
    <w:rsid w:val="006D7D93"/>
    <w:rsid w:val="006E0154"/>
    <w:rsid w:val="006E23BE"/>
    <w:rsid w:val="006E59D9"/>
    <w:rsid w:val="006E6FB7"/>
    <w:rsid w:val="006F6460"/>
    <w:rsid w:val="00700EAE"/>
    <w:rsid w:val="00701509"/>
    <w:rsid w:val="00706C18"/>
    <w:rsid w:val="00710035"/>
    <w:rsid w:val="00715164"/>
    <w:rsid w:val="00717E94"/>
    <w:rsid w:val="00735E47"/>
    <w:rsid w:val="00742B3B"/>
    <w:rsid w:val="007448BF"/>
    <w:rsid w:val="00750BB4"/>
    <w:rsid w:val="00756A1D"/>
    <w:rsid w:val="00760D29"/>
    <w:rsid w:val="00762407"/>
    <w:rsid w:val="00764C6B"/>
    <w:rsid w:val="00765382"/>
    <w:rsid w:val="0076569F"/>
    <w:rsid w:val="00774539"/>
    <w:rsid w:val="00785F07"/>
    <w:rsid w:val="00793AAE"/>
    <w:rsid w:val="0079779B"/>
    <w:rsid w:val="007A1720"/>
    <w:rsid w:val="007A4213"/>
    <w:rsid w:val="007A4343"/>
    <w:rsid w:val="007B129B"/>
    <w:rsid w:val="007B587A"/>
    <w:rsid w:val="007D7339"/>
    <w:rsid w:val="007D7CDA"/>
    <w:rsid w:val="007E4BF0"/>
    <w:rsid w:val="007F0B50"/>
    <w:rsid w:val="007F41B2"/>
    <w:rsid w:val="008027B5"/>
    <w:rsid w:val="00821882"/>
    <w:rsid w:val="00824401"/>
    <w:rsid w:val="0082743A"/>
    <w:rsid w:val="008421E5"/>
    <w:rsid w:val="00843964"/>
    <w:rsid w:val="0084460D"/>
    <w:rsid w:val="00852575"/>
    <w:rsid w:val="00861D6E"/>
    <w:rsid w:val="00864D1C"/>
    <w:rsid w:val="008658DE"/>
    <w:rsid w:val="00884587"/>
    <w:rsid w:val="00885E37"/>
    <w:rsid w:val="00890FAF"/>
    <w:rsid w:val="00897AD0"/>
    <w:rsid w:val="008A23D3"/>
    <w:rsid w:val="008B45E0"/>
    <w:rsid w:val="008C1543"/>
    <w:rsid w:val="008C298D"/>
    <w:rsid w:val="008C3F45"/>
    <w:rsid w:val="008C7872"/>
    <w:rsid w:val="008D3406"/>
    <w:rsid w:val="008D3572"/>
    <w:rsid w:val="008E208E"/>
    <w:rsid w:val="008E265D"/>
    <w:rsid w:val="008F2101"/>
    <w:rsid w:val="008F295E"/>
    <w:rsid w:val="008F3C9A"/>
    <w:rsid w:val="00903C05"/>
    <w:rsid w:val="0090428B"/>
    <w:rsid w:val="009043C5"/>
    <w:rsid w:val="009049E7"/>
    <w:rsid w:val="0091023E"/>
    <w:rsid w:val="00912E06"/>
    <w:rsid w:val="00917E19"/>
    <w:rsid w:val="00920CF8"/>
    <w:rsid w:val="009250E8"/>
    <w:rsid w:val="009315F0"/>
    <w:rsid w:val="00934FE8"/>
    <w:rsid w:val="00950798"/>
    <w:rsid w:val="0096712A"/>
    <w:rsid w:val="0097709B"/>
    <w:rsid w:val="00987E2F"/>
    <w:rsid w:val="00993486"/>
    <w:rsid w:val="00995B5C"/>
    <w:rsid w:val="009972D5"/>
    <w:rsid w:val="009B4ABD"/>
    <w:rsid w:val="009C17AE"/>
    <w:rsid w:val="009C1C7A"/>
    <w:rsid w:val="009D3B41"/>
    <w:rsid w:val="009E608C"/>
    <w:rsid w:val="00A038D4"/>
    <w:rsid w:val="00A10DA9"/>
    <w:rsid w:val="00A14166"/>
    <w:rsid w:val="00A177BC"/>
    <w:rsid w:val="00A30470"/>
    <w:rsid w:val="00A31212"/>
    <w:rsid w:val="00A46D41"/>
    <w:rsid w:val="00A50540"/>
    <w:rsid w:val="00A51B00"/>
    <w:rsid w:val="00A52441"/>
    <w:rsid w:val="00A52F39"/>
    <w:rsid w:val="00A67EDE"/>
    <w:rsid w:val="00A70E19"/>
    <w:rsid w:val="00A736DB"/>
    <w:rsid w:val="00A87DE8"/>
    <w:rsid w:val="00A95D9F"/>
    <w:rsid w:val="00AA25FB"/>
    <w:rsid w:val="00AB3817"/>
    <w:rsid w:val="00AB4193"/>
    <w:rsid w:val="00AB4A7B"/>
    <w:rsid w:val="00AC1378"/>
    <w:rsid w:val="00AC2165"/>
    <w:rsid w:val="00AD02B4"/>
    <w:rsid w:val="00AD3275"/>
    <w:rsid w:val="00AE03D6"/>
    <w:rsid w:val="00AE175B"/>
    <w:rsid w:val="00AE257B"/>
    <w:rsid w:val="00AE70EC"/>
    <w:rsid w:val="00AE7AAE"/>
    <w:rsid w:val="00AF2811"/>
    <w:rsid w:val="00B008DC"/>
    <w:rsid w:val="00B05C16"/>
    <w:rsid w:val="00B17144"/>
    <w:rsid w:val="00B251E0"/>
    <w:rsid w:val="00B33A4A"/>
    <w:rsid w:val="00B4397C"/>
    <w:rsid w:val="00B4532D"/>
    <w:rsid w:val="00B55323"/>
    <w:rsid w:val="00B64B32"/>
    <w:rsid w:val="00B74925"/>
    <w:rsid w:val="00B816EA"/>
    <w:rsid w:val="00B82735"/>
    <w:rsid w:val="00B9293D"/>
    <w:rsid w:val="00B92E11"/>
    <w:rsid w:val="00B95FA0"/>
    <w:rsid w:val="00B97EAA"/>
    <w:rsid w:val="00BC0257"/>
    <w:rsid w:val="00BC221A"/>
    <w:rsid w:val="00BC3CFD"/>
    <w:rsid w:val="00BC6A9E"/>
    <w:rsid w:val="00BE0A09"/>
    <w:rsid w:val="00BE3D9C"/>
    <w:rsid w:val="00BE4C09"/>
    <w:rsid w:val="00BE569A"/>
    <w:rsid w:val="00BE6579"/>
    <w:rsid w:val="00BE659F"/>
    <w:rsid w:val="00BF1DA7"/>
    <w:rsid w:val="00BF2766"/>
    <w:rsid w:val="00C04300"/>
    <w:rsid w:val="00C11AD6"/>
    <w:rsid w:val="00C245F0"/>
    <w:rsid w:val="00C4002D"/>
    <w:rsid w:val="00C46060"/>
    <w:rsid w:val="00C516D1"/>
    <w:rsid w:val="00C55FCA"/>
    <w:rsid w:val="00C57C11"/>
    <w:rsid w:val="00C62E95"/>
    <w:rsid w:val="00C65B50"/>
    <w:rsid w:val="00C848DD"/>
    <w:rsid w:val="00C93387"/>
    <w:rsid w:val="00C97687"/>
    <w:rsid w:val="00CA62D5"/>
    <w:rsid w:val="00CB1315"/>
    <w:rsid w:val="00CC0681"/>
    <w:rsid w:val="00CD24FD"/>
    <w:rsid w:val="00CD4C9C"/>
    <w:rsid w:val="00CD7832"/>
    <w:rsid w:val="00CE5111"/>
    <w:rsid w:val="00CF3994"/>
    <w:rsid w:val="00CF723D"/>
    <w:rsid w:val="00D23CD2"/>
    <w:rsid w:val="00D41ABD"/>
    <w:rsid w:val="00D45599"/>
    <w:rsid w:val="00D46834"/>
    <w:rsid w:val="00D529CC"/>
    <w:rsid w:val="00D5572B"/>
    <w:rsid w:val="00D6571C"/>
    <w:rsid w:val="00D6772C"/>
    <w:rsid w:val="00D75B43"/>
    <w:rsid w:val="00D828AB"/>
    <w:rsid w:val="00D855CD"/>
    <w:rsid w:val="00D866D3"/>
    <w:rsid w:val="00D86A3D"/>
    <w:rsid w:val="00D91C9F"/>
    <w:rsid w:val="00D9309E"/>
    <w:rsid w:val="00D941E9"/>
    <w:rsid w:val="00D97A03"/>
    <w:rsid w:val="00DA0F9D"/>
    <w:rsid w:val="00DB481F"/>
    <w:rsid w:val="00DB5C17"/>
    <w:rsid w:val="00DC00A9"/>
    <w:rsid w:val="00DC23C0"/>
    <w:rsid w:val="00DC2C85"/>
    <w:rsid w:val="00DC6BE8"/>
    <w:rsid w:val="00DD25BA"/>
    <w:rsid w:val="00DD7B9F"/>
    <w:rsid w:val="00DE4559"/>
    <w:rsid w:val="00DF0458"/>
    <w:rsid w:val="00DF70C9"/>
    <w:rsid w:val="00DF7909"/>
    <w:rsid w:val="00E10AAB"/>
    <w:rsid w:val="00E10F94"/>
    <w:rsid w:val="00E13FCB"/>
    <w:rsid w:val="00E178C7"/>
    <w:rsid w:val="00E20BFE"/>
    <w:rsid w:val="00E2237E"/>
    <w:rsid w:val="00E243AC"/>
    <w:rsid w:val="00E249AA"/>
    <w:rsid w:val="00E32577"/>
    <w:rsid w:val="00E34850"/>
    <w:rsid w:val="00E34A59"/>
    <w:rsid w:val="00E423B4"/>
    <w:rsid w:val="00E4265C"/>
    <w:rsid w:val="00E42E25"/>
    <w:rsid w:val="00E43C4A"/>
    <w:rsid w:val="00E47135"/>
    <w:rsid w:val="00E667FA"/>
    <w:rsid w:val="00E71713"/>
    <w:rsid w:val="00E72592"/>
    <w:rsid w:val="00E8050C"/>
    <w:rsid w:val="00E8340E"/>
    <w:rsid w:val="00E8381E"/>
    <w:rsid w:val="00E8402B"/>
    <w:rsid w:val="00E84C3B"/>
    <w:rsid w:val="00E873B3"/>
    <w:rsid w:val="00E87CD4"/>
    <w:rsid w:val="00E92691"/>
    <w:rsid w:val="00EA09FC"/>
    <w:rsid w:val="00EA584D"/>
    <w:rsid w:val="00EA7F03"/>
    <w:rsid w:val="00EC0028"/>
    <w:rsid w:val="00EC0E4F"/>
    <w:rsid w:val="00EC24BB"/>
    <w:rsid w:val="00EC465E"/>
    <w:rsid w:val="00EC537D"/>
    <w:rsid w:val="00EC5814"/>
    <w:rsid w:val="00ED3B93"/>
    <w:rsid w:val="00ED4B00"/>
    <w:rsid w:val="00EE01EE"/>
    <w:rsid w:val="00EE1879"/>
    <w:rsid w:val="00EE29EC"/>
    <w:rsid w:val="00EE3AA1"/>
    <w:rsid w:val="00EE7EE9"/>
    <w:rsid w:val="00EF4C0E"/>
    <w:rsid w:val="00EF645B"/>
    <w:rsid w:val="00F02884"/>
    <w:rsid w:val="00F07383"/>
    <w:rsid w:val="00F07A32"/>
    <w:rsid w:val="00F07CBA"/>
    <w:rsid w:val="00F12676"/>
    <w:rsid w:val="00F1732A"/>
    <w:rsid w:val="00F21FA7"/>
    <w:rsid w:val="00F220AF"/>
    <w:rsid w:val="00F26DE3"/>
    <w:rsid w:val="00F36D89"/>
    <w:rsid w:val="00F435C4"/>
    <w:rsid w:val="00F446FB"/>
    <w:rsid w:val="00F5057C"/>
    <w:rsid w:val="00F61A98"/>
    <w:rsid w:val="00F70286"/>
    <w:rsid w:val="00F86267"/>
    <w:rsid w:val="00F86276"/>
    <w:rsid w:val="00F87C68"/>
    <w:rsid w:val="00F96FA6"/>
    <w:rsid w:val="00FA0617"/>
    <w:rsid w:val="00FA0AA6"/>
    <w:rsid w:val="00FA4E19"/>
    <w:rsid w:val="00FB3AC1"/>
    <w:rsid w:val="00FB65D0"/>
    <w:rsid w:val="00FC1447"/>
    <w:rsid w:val="00FC34FB"/>
    <w:rsid w:val="00FC5494"/>
    <w:rsid w:val="00FD0296"/>
    <w:rsid w:val="00FD48E7"/>
    <w:rsid w:val="00FE405F"/>
    <w:rsid w:val="00FE4C74"/>
    <w:rsid w:val="00FF4355"/>
    <w:rsid w:val="00FF48DA"/>
    <w:rsid w:val="00FF6E88"/>
    <w:rsid w:val="02CD1334"/>
    <w:rsid w:val="03E13CFD"/>
    <w:rsid w:val="07AA40B3"/>
    <w:rsid w:val="147E7588"/>
    <w:rsid w:val="211D5A28"/>
    <w:rsid w:val="21381BD2"/>
    <w:rsid w:val="26AD6CC5"/>
    <w:rsid w:val="27800C91"/>
    <w:rsid w:val="33673E8E"/>
    <w:rsid w:val="398650C3"/>
    <w:rsid w:val="44AB6377"/>
    <w:rsid w:val="50A81707"/>
    <w:rsid w:val="66C419A1"/>
    <w:rsid w:val="7DD43AAB"/>
    <w:rsid w:val="7F761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Date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(Web)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Balloon Text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0236"/>
    <w:pPr>
      <w:widowControl w:val="0"/>
      <w:jc w:val="both"/>
    </w:pPr>
    <w:rPr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010236"/>
    <w:pPr>
      <w:keepNext/>
      <w:keepLines/>
      <w:spacing w:afterLines="50"/>
      <w:jc w:val="center"/>
      <w:outlineLvl w:val="0"/>
    </w:pPr>
    <w:rPr>
      <w:rFonts w:eastAsia="黑体"/>
      <w:b/>
      <w:bCs/>
      <w:kern w:val="44"/>
      <w:sz w:val="36"/>
      <w:szCs w:val="4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3F42"/>
    <w:rPr>
      <w:b/>
      <w:bCs/>
      <w:kern w:val="44"/>
      <w:sz w:val="44"/>
      <w:szCs w:val="44"/>
    </w:rPr>
  </w:style>
  <w:style w:type="paragraph" w:styleId="BodyTextIndent">
    <w:name w:val="Body Text Indent"/>
    <w:basedOn w:val="Normal"/>
    <w:link w:val="BodyTextIndentChar"/>
    <w:uiPriority w:val="99"/>
    <w:rsid w:val="00010236"/>
    <w:pPr>
      <w:ind w:firstLineChars="200" w:firstLine="560"/>
    </w:pPr>
    <w:rPr>
      <w:rFonts w:ascii="宋体" w:hAnsi="宋体"/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43F42"/>
    <w:rPr>
      <w:szCs w:val="24"/>
    </w:rPr>
  </w:style>
  <w:style w:type="paragraph" w:styleId="Date">
    <w:name w:val="Date"/>
    <w:basedOn w:val="Normal"/>
    <w:next w:val="Normal"/>
    <w:link w:val="DateChar"/>
    <w:uiPriority w:val="99"/>
    <w:rsid w:val="00010236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rsid w:val="00B43F42"/>
    <w:rPr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01023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3F42"/>
    <w:rPr>
      <w:sz w:val="0"/>
      <w:szCs w:val="0"/>
    </w:rPr>
  </w:style>
  <w:style w:type="paragraph" w:styleId="Footer">
    <w:name w:val="footer"/>
    <w:basedOn w:val="Normal"/>
    <w:link w:val="FooterChar"/>
    <w:uiPriority w:val="99"/>
    <w:rsid w:val="000102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B43F42"/>
    <w:rPr>
      <w:sz w:val="18"/>
      <w:szCs w:val="18"/>
    </w:rPr>
  </w:style>
  <w:style w:type="paragraph" w:styleId="Header">
    <w:name w:val="header"/>
    <w:basedOn w:val="Normal"/>
    <w:link w:val="HeaderChar"/>
    <w:uiPriority w:val="99"/>
    <w:rsid w:val="000102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B43F42"/>
    <w:rPr>
      <w:sz w:val="18"/>
      <w:szCs w:val="18"/>
    </w:rPr>
  </w:style>
  <w:style w:type="paragraph" w:styleId="NormalWeb">
    <w:name w:val="Normal (Web)"/>
    <w:basedOn w:val="Normal"/>
    <w:uiPriority w:val="99"/>
    <w:rsid w:val="00010236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character" w:styleId="Strong">
    <w:name w:val="Strong"/>
    <w:basedOn w:val="DefaultParagraphFont"/>
    <w:uiPriority w:val="99"/>
    <w:qFormat/>
    <w:rsid w:val="00010236"/>
    <w:rPr>
      <w:rFonts w:cs="Times New Roman"/>
      <w:b/>
      <w:bCs/>
    </w:rPr>
  </w:style>
  <w:style w:type="character" w:styleId="PageNumber">
    <w:name w:val="page number"/>
    <w:basedOn w:val="DefaultParagraphFont"/>
    <w:uiPriority w:val="99"/>
    <w:rsid w:val="00010236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23</Words>
  <Characters>137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西建华［2006］4号</dc:title>
  <dc:subject/>
  <dc:creator>微软用户</dc:creator>
  <cp:keywords/>
  <dc:description/>
  <cp:lastModifiedBy>微软用户</cp:lastModifiedBy>
  <cp:revision>34</cp:revision>
  <cp:lastPrinted>2017-07-18T02:33:00Z</cp:lastPrinted>
  <dcterms:created xsi:type="dcterms:W3CDTF">2015-01-21T01:46:00Z</dcterms:created>
  <dcterms:modified xsi:type="dcterms:W3CDTF">2017-07-18T06:51:00Z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